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A6E" w:rsidRPr="00957500" w:rsidRDefault="00554A6E" w:rsidP="00554A6E">
      <w:pPr>
        <w:pStyle w:val="BodySubheadFIRST"/>
        <w:ind w:left="270" w:hanging="270"/>
        <w:rPr>
          <w:b w:val="0"/>
          <w:noProof/>
          <w:sz w:val="22"/>
          <w:szCs w:val="22"/>
          <w:lang w:eastAsia="zh-TW"/>
        </w:rPr>
      </w:pPr>
      <w:r w:rsidRPr="00957500">
        <w:rPr>
          <w:b w:val="0"/>
          <w:noProof/>
          <w:sz w:val="22"/>
          <w:szCs w:val="22"/>
          <w:lang w:eastAsia="zh-TW"/>
        </w:rPr>
        <w:t>1. What are your 5 favorite foods, with the most favorite first?</w:t>
      </w:r>
    </w:p>
    <w:p w:rsidR="00554A6E" w:rsidRPr="00957500" w:rsidRDefault="00554A6E" w:rsidP="00554A6E">
      <w:pPr>
        <w:pStyle w:val="BodySubheadSECOND"/>
        <w:ind w:left="270" w:hanging="270"/>
        <w:rPr>
          <w:b w:val="0"/>
          <w:noProof/>
          <w:sz w:val="22"/>
          <w:szCs w:val="22"/>
          <w:lang w:eastAsia="zh-TW"/>
        </w:rPr>
      </w:pPr>
      <w:r w:rsidRPr="00957500">
        <w:rPr>
          <w:b w:val="0"/>
          <w:noProof/>
          <w:sz w:val="22"/>
          <w:szCs w:val="22"/>
          <w:lang w:eastAsia="zh-TW"/>
        </w:rPr>
        <w:t>2. What are your 5 favorite kinds of meals, with the most favorite first?</w:t>
      </w:r>
    </w:p>
    <w:p w:rsidR="00554A6E" w:rsidRPr="00957500" w:rsidRDefault="00554A6E" w:rsidP="00554A6E">
      <w:pPr>
        <w:pStyle w:val="BodySubheadSECOND"/>
        <w:ind w:left="270" w:hanging="270"/>
        <w:rPr>
          <w:b w:val="0"/>
          <w:noProof/>
          <w:sz w:val="22"/>
          <w:szCs w:val="22"/>
          <w:lang w:eastAsia="zh-TW"/>
        </w:rPr>
      </w:pPr>
      <w:r w:rsidRPr="00957500">
        <w:rPr>
          <w:b w:val="0"/>
          <w:noProof/>
          <w:sz w:val="22"/>
          <w:szCs w:val="22"/>
          <w:lang w:eastAsia="zh-TW"/>
        </w:rPr>
        <w:t>3. What are your 5 favorite desserts, with the most favorite first?</w:t>
      </w:r>
    </w:p>
    <w:p w:rsidR="00554A6E" w:rsidRPr="00957500" w:rsidRDefault="00554A6E" w:rsidP="00554A6E">
      <w:pPr>
        <w:pStyle w:val="BodySubheadSECOND"/>
        <w:ind w:left="270" w:hanging="270"/>
        <w:rPr>
          <w:b w:val="0"/>
          <w:noProof/>
          <w:sz w:val="22"/>
          <w:szCs w:val="22"/>
          <w:lang w:eastAsia="zh-TW"/>
        </w:rPr>
      </w:pPr>
      <w:r w:rsidRPr="00957500">
        <w:rPr>
          <w:b w:val="0"/>
          <w:noProof/>
          <w:sz w:val="22"/>
          <w:szCs w:val="22"/>
          <w:lang w:eastAsia="zh-TW"/>
        </w:rPr>
        <w:t>4. What are your 5 favorite restaurants, with the most favorite first?</w:t>
      </w:r>
    </w:p>
    <w:p w:rsidR="00554A6E" w:rsidRPr="00957500" w:rsidRDefault="00554A6E" w:rsidP="00554A6E">
      <w:pPr>
        <w:pStyle w:val="BodySubheadSECOND"/>
        <w:ind w:left="270" w:hanging="270"/>
        <w:rPr>
          <w:b w:val="0"/>
          <w:noProof/>
          <w:sz w:val="22"/>
          <w:szCs w:val="22"/>
          <w:lang w:eastAsia="zh-TW"/>
        </w:rPr>
      </w:pPr>
      <w:r w:rsidRPr="00957500">
        <w:rPr>
          <w:b w:val="0"/>
          <w:noProof/>
          <w:sz w:val="22"/>
          <w:szCs w:val="22"/>
          <w:lang w:eastAsia="zh-TW"/>
        </w:rPr>
        <w:t>5. What is your favorite color?</w:t>
      </w:r>
    </w:p>
    <w:p w:rsidR="00554A6E" w:rsidRPr="00957500" w:rsidRDefault="00554A6E" w:rsidP="00554A6E">
      <w:pPr>
        <w:pStyle w:val="BodySubheadSECOND"/>
        <w:ind w:left="270" w:hanging="270"/>
        <w:rPr>
          <w:b w:val="0"/>
          <w:noProof/>
          <w:sz w:val="22"/>
          <w:szCs w:val="22"/>
          <w:lang w:eastAsia="zh-TW"/>
        </w:rPr>
      </w:pPr>
      <w:r w:rsidRPr="00957500">
        <w:rPr>
          <w:b w:val="0"/>
          <w:noProof/>
          <w:sz w:val="22"/>
          <w:szCs w:val="22"/>
          <w:lang w:eastAsia="zh-TW"/>
        </w:rPr>
        <w:t>6. What are your 5 favorite hobbies, with the most favorite first?</w:t>
      </w:r>
    </w:p>
    <w:p w:rsidR="00554A6E" w:rsidRPr="00957500" w:rsidRDefault="00554A6E" w:rsidP="00554A6E">
      <w:pPr>
        <w:pStyle w:val="BodySubheadSECOND"/>
        <w:ind w:left="270" w:hanging="270"/>
        <w:rPr>
          <w:b w:val="0"/>
          <w:noProof/>
          <w:sz w:val="22"/>
          <w:szCs w:val="22"/>
          <w:lang w:eastAsia="zh-TW"/>
        </w:rPr>
      </w:pPr>
      <w:r w:rsidRPr="00957500">
        <w:rPr>
          <w:b w:val="0"/>
          <w:noProof/>
          <w:sz w:val="22"/>
          <w:szCs w:val="22"/>
          <w:lang w:eastAsia="zh-TW"/>
        </w:rPr>
        <w:t>7. What are your 5 favorite recreations, with the most favorite first?</w:t>
      </w:r>
    </w:p>
    <w:p w:rsidR="00554A6E" w:rsidRPr="00957500" w:rsidRDefault="00554A6E" w:rsidP="00554A6E">
      <w:pPr>
        <w:pStyle w:val="BodySubheadSECOND"/>
        <w:ind w:left="270" w:hanging="270"/>
        <w:rPr>
          <w:b w:val="0"/>
          <w:noProof/>
          <w:sz w:val="22"/>
          <w:szCs w:val="22"/>
          <w:lang w:eastAsia="zh-TW"/>
        </w:rPr>
      </w:pPr>
      <w:r w:rsidRPr="00957500">
        <w:rPr>
          <w:b w:val="0"/>
          <w:noProof/>
          <w:sz w:val="22"/>
          <w:szCs w:val="22"/>
          <w:lang w:eastAsia="zh-TW"/>
        </w:rPr>
        <w:t>8. What are your 5 favorite sources of reading, with the most favorite first?</w:t>
      </w:r>
    </w:p>
    <w:p w:rsidR="00554A6E" w:rsidRPr="00957500" w:rsidRDefault="00554A6E" w:rsidP="00554A6E">
      <w:pPr>
        <w:pStyle w:val="BodySubheadSECOND"/>
        <w:ind w:left="270" w:hanging="270"/>
        <w:rPr>
          <w:b w:val="0"/>
          <w:noProof/>
          <w:sz w:val="22"/>
          <w:szCs w:val="22"/>
          <w:lang w:eastAsia="zh-TW"/>
        </w:rPr>
      </w:pPr>
      <w:r w:rsidRPr="00957500">
        <w:rPr>
          <w:b w:val="0"/>
          <w:noProof/>
          <w:sz w:val="22"/>
          <w:szCs w:val="22"/>
          <w:lang w:eastAsia="zh-TW"/>
        </w:rPr>
        <w:t>9. What gifts do you like?</w:t>
      </w:r>
    </w:p>
    <w:p w:rsidR="00554A6E" w:rsidRPr="00957500" w:rsidRDefault="00554A6E" w:rsidP="00554A6E">
      <w:pPr>
        <w:pStyle w:val="BodySubheadSECOND"/>
        <w:ind w:left="450" w:hanging="450"/>
        <w:rPr>
          <w:b w:val="0"/>
          <w:noProof/>
          <w:sz w:val="22"/>
          <w:szCs w:val="22"/>
          <w:lang w:eastAsia="zh-TW"/>
        </w:rPr>
      </w:pPr>
      <w:r w:rsidRPr="00957500">
        <w:rPr>
          <w:b w:val="0"/>
          <w:noProof/>
          <w:sz w:val="22"/>
          <w:szCs w:val="22"/>
          <w:lang w:eastAsia="zh-TW"/>
        </w:rPr>
        <w:t>10. What is your favorite book(s) of the Bible? Why?</w:t>
      </w:r>
    </w:p>
    <w:p w:rsidR="00554A6E" w:rsidRPr="00957500" w:rsidRDefault="00554A6E" w:rsidP="00554A6E">
      <w:pPr>
        <w:pStyle w:val="BodySubheadSECOND"/>
        <w:ind w:left="450" w:hanging="450"/>
        <w:rPr>
          <w:b w:val="0"/>
          <w:noProof/>
          <w:sz w:val="22"/>
          <w:szCs w:val="22"/>
          <w:lang w:eastAsia="zh-TW"/>
        </w:rPr>
      </w:pPr>
      <w:r w:rsidRPr="00957500">
        <w:rPr>
          <w:b w:val="0"/>
          <w:noProof/>
          <w:sz w:val="22"/>
          <w:szCs w:val="22"/>
          <w:lang w:eastAsia="zh-TW"/>
        </w:rPr>
        <w:t>11. What is your favorite verse(s) of the Bible? Why?</w:t>
      </w:r>
    </w:p>
    <w:p w:rsidR="00554A6E" w:rsidRPr="00957500" w:rsidRDefault="00554A6E" w:rsidP="00554A6E">
      <w:pPr>
        <w:pStyle w:val="BodySubheadSECOND"/>
        <w:ind w:left="450" w:hanging="450"/>
        <w:rPr>
          <w:b w:val="0"/>
          <w:noProof/>
          <w:sz w:val="22"/>
          <w:szCs w:val="22"/>
          <w:lang w:eastAsia="zh-TW"/>
        </w:rPr>
      </w:pPr>
      <w:r w:rsidRPr="00957500">
        <w:rPr>
          <w:b w:val="0"/>
          <w:noProof/>
          <w:sz w:val="22"/>
          <w:szCs w:val="22"/>
          <w:lang w:eastAsia="zh-TW"/>
        </w:rPr>
        <w:t>12. What is your favorite song?</w:t>
      </w:r>
    </w:p>
    <w:p w:rsidR="00554A6E" w:rsidRPr="00957500" w:rsidRDefault="00554A6E" w:rsidP="00554A6E">
      <w:pPr>
        <w:pStyle w:val="BodySubheadSECOND"/>
        <w:ind w:left="450" w:hanging="450"/>
        <w:rPr>
          <w:b w:val="0"/>
          <w:noProof/>
          <w:sz w:val="22"/>
          <w:szCs w:val="22"/>
          <w:lang w:eastAsia="zh-TW"/>
        </w:rPr>
      </w:pPr>
      <w:r w:rsidRPr="00957500">
        <w:rPr>
          <w:b w:val="0"/>
          <w:noProof/>
          <w:sz w:val="22"/>
          <w:szCs w:val="22"/>
          <w:lang w:eastAsia="zh-TW"/>
        </w:rPr>
        <w:t>13. What makes you the most fulfilled or happiest as a woman?</w:t>
      </w:r>
    </w:p>
    <w:p w:rsidR="00554A6E" w:rsidRPr="00957500" w:rsidRDefault="00554A6E" w:rsidP="00554A6E">
      <w:pPr>
        <w:pStyle w:val="BodySubheadSECOND"/>
        <w:ind w:left="450" w:hanging="450"/>
        <w:rPr>
          <w:b w:val="0"/>
          <w:noProof/>
          <w:sz w:val="22"/>
          <w:szCs w:val="22"/>
          <w:lang w:eastAsia="zh-TW"/>
        </w:rPr>
      </w:pPr>
      <w:r w:rsidRPr="00957500">
        <w:rPr>
          <w:b w:val="0"/>
          <w:noProof/>
          <w:sz w:val="22"/>
          <w:szCs w:val="22"/>
          <w:lang w:eastAsia="zh-TW"/>
        </w:rPr>
        <w:t>14. What makes you the most fulfilled or happiest as a wife?</w:t>
      </w:r>
    </w:p>
    <w:p w:rsidR="00554A6E" w:rsidRPr="00957500" w:rsidRDefault="00554A6E" w:rsidP="00554A6E">
      <w:pPr>
        <w:pStyle w:val="BodySubheadSECOND"/>
        <w:ind w:left="450" w:hanging="450"/>
        <w:rPr>
          <w:b w:val="0"/>
          <w:noProof/>
          <w:sz w:val="22"/>
          <w:szCs w:val="22"/>
          <w:lang w:eastAsia="zh-TW"/>
        </w:rPr>
      </w:pPr>
      <w:r w:rsidRPr="00957500">
        <w:rPr>
          <w:b w:val="0"/>
          <w:noProof/>
          <w:sz w:val="22"/>
          <w:szCs w:val="22"/>
          <w:lang w:eastAsia="zh-TW"/>
        </w:rPr>
        <w:t>15. What makes you the most fulfilled or happiest as a mother?</w:t>
      </w:r>
    </w:p>
    <w:p w:rsidR="00554A6E" w:rsidRPr="00957500" w:rsidRDefault="00554A6E" w:rsidP="00554A6E">
      <w:pPr>
        <w:pStyle w:val="BodySubheadSECOND"/>
        <w:ind w:left="450" w:hanging="450"/>
        <w:rPr>
          <w:b w:val="0"/>
          <w:noProof/>
          <w:sz w:val="22"/>
          <w:szCs w:val="22"/>
          <w:lang w:eastAsia="zh-TW"/>
        </w:rPr>
      </w:pPr>
      <w:r w:rsidRPr="00957500">
        <w:rPr>
          <w:b w:val="0"/>
          <w:noProof/>
          <w:sz w:val="22"/>
          <w:szCs w:val="22"/>
          <w:lang w:eastAsia="zh-TW"/>
        </w:rPr>
        <w:t>16. What makes you saddest as a woman?</w:t>
      </w:r>
    </w:p>
    <w:p w:rsidR="00554A6E" w:rsidRPr="00957500" w:rsidRDefault="00554A6E" w:rsidP="00554A6E">
      <w:pPr>
        <w:pStyle w:val="BodySubheadSECOND"/>
        <w:ind w:left="450" w:hanging="450"/>
        <w:rPr>
          <w:b w:val="0"/>
          <w:noProof/>
          <w:sz w:val="22"/>
          <w:szCs w:val="22"/>
          <w:lang w:eastAsia="zh-TW"/>
        </w:rPr>
      </w:pPr>
      <w:r w:rsidRPr="00957500">
        <w:rPr>
          <w:b w:val="0"/>
          <w:noProof/>
          <w:sz w:val="22"/>
          <w:szCs w:val="22"/>
          <w:lang w:eastAsia="zh-TW"/>
        </w:rPr>
        <w:t>17. What makes you saddest as a wife?</w:t>
      </w:r>
    </w:p>
    <w:p w:rsidR="00554A6E" w:rsidRPr="00957500" w:rsidRDefault="00554A6E" w:rsidP="00554A6E">
      <w:pPr>
        <w:pStyle w:val="BodySubheadSECOND"/>
        <w:ind w:left="450" w:hanging="450"/>
        <w:rPr>
          <w:b w:val="0"/>
          <w:noProof/>
          <w:sz w:val="22"/>
          <w:szCs w:val="22"/>
          <w:lang w:eastAsia="zh-TW"/>
        </w:rPr>
      </w:pPr>
      <w:r w:rsidRPr="00957500">
        <w:rPr>
          <w:b w:val="0"/>
          <w:noProof/>
          <w:sz w:val="22"/>
          <w:szCs w:val="22"/>
          <w:lang w:eastAsia="zh-TW"/>
        </w:rPr>
        <w:t>18. What makes you saddest as a mother?</w:t>
      </w:r>
    </w:p>
    <w:p w:rsidR="00554A6E" w:rsidRPr="00957500" w:rsidRDefault="00554A6E" w:rsidP="00554A6E">
      <w:pPr>
        <w:pStyle w:val="BodySubheadSECOND"/>
        <w:ind w:left="450" w:hanging="450"/>
        <w:rPr>
          <w:b w:val="0"/>
          <w:noProof/>
          <w:sz w:val="22"/>
          <w:szCs w:val="22"/>
          <w:lang w:eastAsia="zh-TW"/>
        </w:rPr>
      </w:pPr>
      <w:r w:rsidRPr="00957500">
        <w:rPr>
          <w:b w:val="0"/>
          <w:noProof/>
          <w:sz w:val="22"/>
          <w:szCs w:val="22"/>
          <w:lang w:eastAsia="zh-TW"/>
        </w:rPr>
        <w:t>19. What do you fear the most?</w:t>
      </w:r>
    </w:p>
    <w:p w:rsidR="00554A6E" w:rsidRPr="00957500" w:rsidRDefault="00554A6E" w:rsidP="00554A6E">
      <w:pPr>
        <w:pStyle w:val="BodySubheadSECOND"/>
        <w:ind w:left="450" w:hanging="450"/>
        <w:rPr>
          <w:b w:val="0"/>
          <w:noProof/>
          <w:sz w:val="22"/>
          <w:szCs w:val="22"/>
          <w:lang w:eastAsia="zh-TW"/>
        </w:rPr>
      </w:pPr>
      <w:r w:rsidRPr="00957500">
        <w:rPr>
          <w:b w:val="0"/>
          <w:noProof/>
          <w:sz w:val="22"/>
          <w:szCs w:val="22"/>
          <w:lang w:eastAsia="zh-TW"/>
        </w:rPr>
        <w:t>20. What other fears do you have?</w:t>
      </w:r>
    </w:p>
    <w:p w:rsidR="00554A6E" w:rsidRPr="00957500" w:rsidRDefault="00554A6E" w:rsidP="00554A6E">
      <w:pPr>
        <w:pStyle w:val="BodySubheadSECOND"/>
        <w:ind w:left="450" w:hanging="450"/>
        <w:rPr>
          <w:b w:val="0"/>
          <w:noProof/>
          <w:sz w:val="22"/>
          <w:szCs w:val="22"/>
          <w:lang w:eastAsia="zh-TW"/>
        </w:rPr>
      </w:pPr>
      <w:r w:rsidRPr="00957500">
        <w:rPr>
          <w:b w:val="0"/>
          <w:noProof/>
          <w:sz w:val="22"/>
          <w:szCs w:val="22"/>
          <w:lang w:eastAsia="zh-TW"/>
        </w:rPr>
        <w:t>21. What do you look forward to the most?</w:t>
      </w:r>
    </w:p>
    <w:p w:rsidR="00554A6E" w:rsidRPr="00957500" w:rsidRDefault="00554A6E" w:rsidP="00554A6E">
      <w:pPr>
        <w:pStyle w:val="BodySubheadSECOND"/>
        <w:ind w:left="450" w:hanging="450"/>
        <w:rPr>
          <w:b w:val="0"/>
          <w:noProof/>
          <w:sz w:val="22"/>
          <w:szCs w:val="22"/>
          <w:lang w:eastAsia="zh-TW"/>
        </w:rPr>
      </w:pPr>
      <w:r w:rsidRPr="00957500">
        <w:rPr>
          <w:b w:val="0"/>
          <w:noProof/>
          <w:sz w:val="22"/>
          <w:szCs w:val="22"/>
          <w:lang w:eastAsia="zh-TW"/>
        </w:rPr>
        <w:t>22. How much sleep do you need?</w:t>
      </w:r>
    </w:p>
    <w:p w:rsidR="00554A6E" w:rsidRPr="00957500" w:rsidRDefault="00554A6E" w:rsidP="00554A6E">
      <w:pPr>
        <w:pStyle w:val="BodySubheadSECOND"/>
        <w:ind w:left="450" w:hanging="450"/>
        <w:rPr>
          <w:b w:val="0"/>
          <w:noProof/>
          <w:sz w:val="22"/>
          <w:szCs w:val="22"/>
          <w:lang w:eastAsia="zh-TW"/>
        </w:rPr>
      </w:pPr>
      <w:r w:rsidRPr="00957500">
        <w:rPr>
          <w:b w:val="0"/>
          <w:noProof/>
          <w:sz w:val="22"/>
          <w:szCs w:val="22"/>
          <w:lang w:eastAsia="zh-TW"/>
        </w:rPr>
        <w:t>23. What are your skills?</w:t>
      </w:r>
    </w:p>
    <w:p w:rsidR="00554A6E" w:rsidRPr="00957500" w:rsidRDefault="00554A6E" w:rsidP="00554A6E">
      <w:pPr>
        <w:pStyle w:val="BodySubheadSECOND"/>
        <w:ind w:left="450" w:hanging="450"/>
        <w:rPr>
          <w:b w:val="0"/>
          <w:noProof/>
          <w:sz w:val="22"/>
          <w:szCs w:val="22"/>
          <w:lang w:eastAsia="zh-TW"/>
        </w:rPr>
      </w:pPr>
      <w:r w:rsidRPr="00957500">
        <w:rPr>
          <w:b w:val="0"/>
          <w:noProof/>
          <w:sz w:val="22"/>
          <w:szCs w:val="22"/>
          <w:lang w:eastAsia="zh-TW"/>
        </w:rPr>
        <w:t>24. What is your spiritual gift?</w:t>
      </w:r>
    </w:p>
    <w:p w:rsidR="00554A6E" w:rsidRPr="00957500" w:rsidRDefault="00554A6E" w:rsidP="00554A6E">
      <w:pPr>
        <w:pStyle w:val="BodySubheadSECOND"/>
        <w:ind w:left="450" w:hanging="450"/>
        <w:rPr>
          <w:b w:val="0"/>
          <w:noProof/>
          <w:sz w:val="22"/>
          <w:szCs w:val="22"/>
          <w:lang w:eastAsia="zh-TW"/>
        </w:rPr>
      </w:pPr>
      <w:r w:rsidRPr="00957500">
        <w:rPr>
          <w:b w:val="0"/>
          <w:noProof/>
          <w:sz w:val="22"/>
          <w:szCs w:val="22"/>
          <w:lang w:eastAsia="zh-TW"/>
        </w:rPr>
        <w:t>25. What are your weaknesses?</w:t>
      </w:r>
    </w:p>
    <w:p w:rsidR="00554A6E" w:rsidRPr="00957500" w:rsidRDefault="00554A6E" w:rsidP="00554A6E">
      <w:pPr>
        <w:pStyle w:val="BodySubheadSECOND"/>
        <w:ind w:left="450" w:hanging="450"/>
        <w:rPr>
          <w:b w:val="0"/>
          <w:noProof/>
          <w:sz w:val="22"/>
          <w:szCs w:val="22"/>
          <w:lang w:eastAsia="zh-TW"/>
        </w:rPr>
      </w:pPr>
      <w:r w:rsidRPr="00957500">
        <w:rPr>
          <w:b w:val="0"/>
          <w:noProof/>
          <w:sz w:val="22"/>
          <w:szCs w:val="22"/>
          <w:lang w:eastAsia="zh-TW"/>
        </w:rPr>
        <w:t>26. What things (personal, home, car, etc.) need repairing?</w:t>
      </w:r>
    </w:p>
    <w:p w:rsidR="00554A6E" w:rsidRPr="00957500" w:rsidRDefault="00554A6E" w:rsidP="00554A6E">
      <w:pPr>
        <w:pStyle w:val="BodySubheadSECOND"/>
        <w:ind w:left="450" w:hanging="450"/>
        <w:rPr>
          <w:b w:val="0"/>
          <w:noProof/>
          <w:sz w:val="22"/>
          <w:szCs w:val="22"/>
          <w:lang w:eastAsia="zh-TW"/>
        </w:rPr>
      </w:pPr>
      <w:r w:rsidRPr="00957500">
        <w:rPr>
          <w:b w:val="0"/>
          <w:noProof/>
          <w:sz w:val="22"/>
          <w:szCs w:val="22"/>
          <w:lang w:eastAsia="zh-TW"/>
        </w:rPr>
        <w:t>27. With what chores and responsibilities do you like my help</w:t>
      </w:r>
      <w:bookmarkStart w:id="0" w:name="_GoBack"/>
      <w:bookmarkEnd w:id="0"/>
      <w:r w:rsidRPr="00957500">
        <w:rPr>
          <w:b w:val="0"/>
          <w:noProof/>
          <w:sz w:val="22"/>
          <w:szCs w:val="22"/>
          <w:lang w:eastAsia="zh-TW"/>
        </w:rPr>
        <w:t>?</w:t>
      </w:r>
    </w:p>
    <w:p w:rsidR="00554A6E" w:rsidRPr="00957500" w:rsidRDefault="00554A6E" w:rsidP="00554A6E">
      <w:pPr>
        <w:pStyle w:val="BodySubheadSECOND"/>
        <w:ind w:left="450" w:hanging="450"/>
        <w:rPr>
          <w:b w:val="0"/>
          <w:noProof/>
          <w:sz w:val="22"/>
          <w:szCs w:val="22"/>
          <w:lang w:eastAsia="zh-TW"/>
        </w:rPr>
      </w:pPr>
      <w:r w:rsidRPr="00957500">
        <w:rPr>
          <w:b w:val="0"/>
          <w:noProof/>
          <w:sz w:val="22"/>
          <w:szCs w:val="22"/>
          <w:lang w:eastAsia="zh-TW"/>
        </w:rPr>
        <w:lastRenderedPageBreak/>
        <w:t>28. What caresses do you enjoy the most?</w:t>
      </w:r>
    </w:p>
    <w:p w:rsidR="00554A6E" w:rsidRPr="00957500" w:rsidRDefault="00554A6E" w:rsidP="00554A6E">
      <w:pPr>
        <w:pStyle w:val="BodySubheadSECOND"/>
        <w:ind w:left="450" w:hanging="450"/>
        <w:rPr>
          <w:b w:val="0"/>
          <w:noProof/>
          <w:sz w:val="22"/>
          <w:szCs w:val="22"/>
          <w:lang w:eastAsia="zh-TW"/>
        </w:rPr>
      </w:pPr>
      <w:r w:rsidRPr="00957500">
        <w:rPr>
          <w:b w:val="0"/>
          <w:noProof/>
          <w:sz w:val="22"/>
          <w:szCs w:val="22"/>
          <w:lang w:eastAsia="zh-TW"/>
        </w:rPr>
        <w:t>29. What caresses do you enjoy the least?</w:t>
      </w:r>
    </w:p>
    <w:p w:rsidR="00554A6E" w:rsidRPr="00957500" w:rsidRDefault="00554A6E" w:rsidP="00554A6E">
      <w:pPr>
        <w:pStyle w:val="BodySubheadSECOND"/>
        <w:ind w:left="450" w:hanging="450"/>
        <w:rPr>
          <w:b w:val="0"/>
          <w:noProof/>
          <w:sz w:val="22"/>
          <w:szCs w:val="22"/>
          <w:lang w:eastAsia="zh-TW"/>
        </w:rPr>
      </w:pPr>
      <w:r w:rsidRPr="00957500">
        <w:rPr>
          <w:b w:val="0"/>
          <w:noProof/>
          <w:sz w:val="22"/>
          <w:szCs w:val="22"/>
          <w:lang w:eastAsia="zh-TW"/>
        </w:rPr>
        <w:t>30. What action of mine provides you the greatest sexual ple</w:t>
      </w:r>
      <w:r>
        <w:rPr>
          <w:b w:val="0"/>
          <w:noProof/>
          <w:sz w:val="22"/>
          <w:szCs w:val="22"/>
          <w:lang w:eastAsia="zh-TW"/>
        </w:rPr>
        <w:t>a</w:t>
      </w:r>
      <w:r w:rsidRPr="00957500">
        <w:rPr>
          <w:b w:val="0"/>
          <w:noProof/>
          <w:sz w:val="22"/>
          <w:szCs w:val="22"/>
          <w:lang w:eastAsia="zh-TW"/>
        </w:rPr>
        <w:t>sure?</w:t>
      </w:r>
    </w:p>
    <w:p w:rsidR="00554A6E" w:rsidRPr="00957500" w:rsidRDefault="00554A6E" w:rsidP="00554A6E">
      <w:pPr>
        <w:pStyle w:val="BodySubheadSECOND"/>
        <w:ind w:left="450" w:hanging="450"/>
        <w:rPr>
          <w:b w:val="0"/>
          <w:noProof/>
          <w:sz w:val="22"/>
          <w:szCs w:val="22"/>
          <w:lang w:eastAsia="zh-TW"/>
        </w:rPr>
      </w:pPr>
      <w:r w:rsidRPr="00957500">
        <w:rPr>
          <w:b w:val="0"/>
          <w:noProof/>
          <w:sz w:val="22"/>
          <w:szCs w:val="22"/>
          <w:lang w:eastAsia="zh-TW"/>
        </w:rPr>
        <w:t>31. What other things stimulate you sexually?</w:t>
      </w:r>
    </w:p>
    <w:p w:rsidR="00554A6E" w:rsidRPr="00957500" w:rsidRDefault="00554A6E" w:rsidP="00554A6E">
      <w:pPr>
        <w:pStyle w:val="BodySubheadSECOND"/>
        <w:ind w:left="450" w:hanging="450"/>
        <w:rPr>
          <w:b w:val="0"/>
          <w:noProof/>
          <w:sz w:val="22"/>
          <w:szCs w:val="22"/>
          <w:lang w:eastAsia="zh-TW"/>
        </w:rPr>
      </w:pPr>
      <w:r w:rsidRPr="00957500">
        <w:rPr>
          <w:b w:val="0"/>
          <w:noProof/>
          <w:sz w:val="22"/>
          <w:szCs w:val="22"/>
          <w:lang w:eastAsia="zh-TW"/>
        </w:rPr>
        <w:t>32. At what times do you need assurance of my love the most?</w:t>
      </w:r>
    </w:p>
    <w:p w:rsidR="00554A6E" w:rsidRPr="00957500" w:rsidRDefault="00554A6E" w:rsidP="00554A6E">
      <w:pPr>
        <w:pStyle w:val="BodySubheadSECOND"/>
        <w:ind w:left="450" w:hanging="450"/>
        <w:rPr>
          <w:b w:val="0"/>
          <w:noProof/>
          <w:sz w:val="22"/>
          <w:szCs w:val="22"/>
          <w:lang w:eastAsia="zh-TW"/>
        </w:rPr>
      </w:pPr>
      <w:r w:rsidRPr="00957500">
        <w:rPr>
          <w:b w:val="0"/>
          <w:noProof/>
          <w:sz w:val="22"/>
          <w:szCs w:val="22"/>
          <w:lang w:eastAsia="zh-TW"/>
        </w:rPr>
        <w:t>33. How can that love be shown?</w:t>
      </w:r>
    </w:p>
    <w:p w:rsidR="00554A6E" w:rsidRPr="00957500" w:rsidRDefault="00554A6E" w:rsidP="00554A6E">
      <w:pPr>
        <w:pStyle w:val="BodySubheadSECOND"/>
        <w:ind w:left="450" w:hanging="450"/>
        <w:rPr>
          <w:b w:val="0"/>
          <w:noProof/>
          <w:sz w:val="22"/>
          <w:szCs w:val="22"/>
          <w:lang w:eastAsia="zh-TW"/>
        </w:rPr>
      </w:pPr>
      <w:r w:rsidRPr="00957500">
        <w:rPr>
          <w:b w:val="0"/>
          <w:noProof/>
          <w:sz w:val="22"/>
          <w:szCs w:val="22"/>
          <w:lang w:eastAsia="zh-TW"/>
        </w:rPr>
        <w:t>34. What can I do that will make it easier to discuss and work on areas or problems that are uncomfortable to you?</w:t>
      </w:r>
    </w:p>
    <w:p w:rsidR="00554A6E" w:rsidRPr="00957500" w:rsidRDefault="00554A6E" w:rsidP="00554A6E">
      <w:pPr>
        <w:pStyle w:val="BodySubheadSECOND"/>
        <w:ind w:left="450" w:hanging="450"/>
        <w:rPr>
          <w:b w:val="0"/>
          <w:noProof/>
          <w:sz w:val="22"/>
          <w:szCs w:val="22"/>
          <w:lang w:eastAsia="zh-TW"/>
        </w:rPr>
      </w:pPr>
      <w:r w:rsidRPr="00957500">
        <w:rPr>
          <w:b w:val="0"/>
          <w:noProof/>
          <w:sz w:val="22"/>
          <w:szCs w:val="22"/>
          <w:lang w:eastAsia="zh-TW"/>
        </w:rPr>
        <w:t>35. What concerns do you have that I do not seem interested in?</w:t>
      </w:r>
    </w:p>
    <w:p w:rsidR="00554A6E" w:rsidRPr="00957500" w:rsidRDefault="00554A6E" w:rsidP="00554A6E">
      <w:pPr>
        <w:pStyle w:val="BodySubheadSECOND"/>
        <w:ind w:left="450" w:hanging="450"/>
        <w:rPr>
          <w:b w:val="0"/>
          <w:noProof/>
          <w:sz w:val="22"/>
          <w:szCs w:val="22"/>
          <w:lang w:eastAsia="zh-TW"/>
        </w:rPr>
      </w:pPr>
      <w:r w:rsidRPr="00957500">
        <w:rPr>
          <w:b w:val="0"/>
          <w:noProof/>
          <w:sz w:val="22"/>
          <w:szCs w:val="22"/>
          <w:lang w:eastAsia="zh-TW"/>
        </w:rPr>
        <w:t>36. What things do I do that irritate you?</w:t>
      </w:r>
    </w:p>
    <w:p w:rsidR="00554A6E" w:rsidRPr="00957500" w:rsidRDefault="00554A6E" w:rsidP="00554A6E">
      <w:pPr>
        <w:pStyle w:val="BodySubheadSECOND"/>
        <w:ind w:left="450" w:hanging="450"/>
        <w:rPr>
          <w:b w:val="0"/>
          <w:noProof/>
          <w:sz w:val="22"/>
          <w:szCs w:val="22"/>
          <w:lang w:eastAsia="zh-TW"/>
        </w:rPr>
      </w:pPr>
      <w:r w:rsidRPr="00957500">
        <w:rPr>
          <w:b w:val="0"/>
          <w:noProof/>
          <w:sz w:val="22"/>
          <w:szCs w:val="22"/>
          <w:lang w:eastAsia="zh-TW"/>
        </w:rPr>
        <w:t>37. What desires do you have that we haven’t discussed?</w:t>
      </w:r>
    </w:p>
    <w:p w:rsidR="00554A6E" w:rsidRPr="00957500" w:rsidRDefault="00554A6E" w:rsidP="00554A6E">
      <w:pPr>
        <w:pStyle w:val="BodySubheadSECOND"/>
        <w:ind w:left="450" w:hanging="450"/>
        <w:rPr>
          <w:b w:val="0"/>
          <w:noProof/>
          <w:sz w:val="22"/>
          <w:szCs w:val="22"/>
          <w:lang w:eastAsia="zh-TW"/>
        </w:rPr>
      </w:pPr>
      <w:r w:rsidRPr="00957500">
        <w:rPr>
          <w:b w:val="0"/>
          <w:noProof/>
          <w:sz w:val="22"/>
          <w:szCs w:val="22"/>
          <w:lang w:eastAsia="zh-TW"/>
        </w:rPr>
        <w:t>38. What do you enjoy doing with me, with the most enjoyable first?</w:t>
      </w:r>
    </w:p>
    <w:p w:rsidR="00554A6E" w:rsidRPr="00957500" w:rsidRDefault="00554A6E" w:rsidP="00554A6E">
      <w:pPr>
        <w:pStyle w:val="BodySubheadSECOND"/>
        <w:ind w:left="450" w:hanging="450"/>
        <w:rPr>
          <w:b w:val="0"/>
          <w:noProof/>
          <w:sz w:val="22"/>
          <w:szCs w:val="22"/>
          <w:lang w:eastAsia="zh-TW"/>
        </w:rPr>
      </w:pPr>
      <w:r w:rsidRPr="00957500">
        <w:rPr>
          <w:b w:val="0"/>
          <w:noProof/>
          <w:sz w:val="22"/>
          <w:szCs w:val="22"/>
          <w:lang w:eastAsia="zh-TW"/>
        </w:rPr>
        <w:t>39. What things can I do that show my appreciation for you?</w:t>
      </w:r>
    </w:p>
    <w:p w:rsidR="00554A6E" w:rsidRPr="00957500" w:rsidRDefault="00554A6E" w:rsidP="00554A6E">
      <w:pPr>
        <w:pStyle w:val="BodySubheadSECOND"/>
        <w:ind w:left="450" w:hanging="450"/>
        <w:rPr>
          <w:b w:val="0"/>
          <w:noProof/>
          <w:sz w:val="22"/>
          <w:szCs w:val="22"/>
          <w:lang w:eastAsia="zh-TW"/>
        </w:rPr>
      </w:pPr>
      <w:r w:rsidRPr="00957500">
        <w:rPr>
          <w:b w:val="0"/>
          <w:noProof/>
          <w:sz w:val="22"/>
          <w:szCs w:val="22"/>
          <w:lang w:eastAsia="zh-TW"/>
        </w:rPr>
        <w:t>40. What varying desires (spiritual, physical, emotional, intellectual, social, worth, appreciation, recreational, security, etc.) would you like me to provide?</w:t>
      </w:r>
    </w:p>
    <w:p w:rsidR="00554A6E" w:rsidRPr="00957500" w:rsidRDefault="00554A6E" w:rsidP="00554A6E">
      <w:pPr>
        <w:pStyle w:val="BodySubheadSECOND"/>
        <w:ind w:left="450" w:hanging="450"/>
        <w:rPr>
          <w:b w:val="0"/>
          <w:noProof/>
          <w:sz w:val="22"/>
          <w:szCs w:val="22"/>
          <w:lang w:eastAsia="zh-TW"/>
        </w:rPr>
      </w:pPr>
      <w:r w:rsidRPr="00957500">
        <w:rPr>
          <w:b w:val="0"/>
          <w:noProof/>
          <w:sz w:val="22"/>
          <w:szCs w:val="22"/>
          <w:lang w:eastAsia="zh-TW"/>
        </w:rPr>
        <w:t>41. In what ways would you like me to protect you (physically, spiritually, socially, emotionally)?</w:t>
      </w:r>
    </w:p>
    <w:p w:rsidR="00554A6E" w:rsidRPr="00957500" w:rsidRDefault="00554A6E" w:rsidP="00554A6E">
      <w:pPr>
        <w:pStyle w:val="BodySubheadSECOND"/>
        <w:ind w:left="450" w:hanging="450"/>
        <w:rPr>
          <w:b w:val="0"/>
          <w:noProof/>
          <w:sz w:val="22"/>
          <w:szCs w:val="22"/>
          <w:lang w:eastAsia="zh-TW"/>
        </w:rPr>
      </w:pPr>
      <w:r w:rsidRPr="00957500">
        <w:rPr>
          <w:b w:val="0"/>
          <w:noProof/>
          <w:sz w:val="22"/>
          <w:szCs w:val="22"/>
          <w:lang w:eastAsia="zh-TW"/>
        </w:rPr>
        <w:t>42.In what ways would you like me to sacrifice for you?</w:t>
      </w:r>
    </w:p>
    <w:p w:rsidR="00554A6E" w:rsidRPr="00957500" w:rsidRDefault="00554A6E" w:rsidP="00554A6E">
      <w:pPr>
        <w:pStyle w:val="BodySubheadSECOND"/>
        <w:ind w:left="450" w:hanging="450"/>
        <w:rPr>
          <w:b w:val="0"/>
          <w:noProof/>
          <w:sz w:val="22"/>
          <w:szCs w:val="22"/>
          <w:lang w:eastAsia="zh-TW"/>
        </w:rPr>
      </w:pPr>
      <w:r w:rsidRPr="00957500">
        <w:rPr>
          <w:b w:val="0"/>
          <w:noProof/>
          <w:sz w:val="22"/>
          <w:szCs w:val="22"/>
          <w:lang w:eastAsia="zh-TW"/>
        </w:rPr>
        <w:t>43. What things are first in my life? As you look at me, what do you see? What is your perception of me?</w:t>
      </w:r>
    </w:p>
    <w:p w:rsidR="00554A6E" w:rsidRPr="00957500" w:rsidRDefault="00554A6E" w:rsidP="00554A6E">
      <w:pPr>
        <w:pStyle w:val="BodySubheadSECOND"/>
        <w:ind w:left="450" w:hanging="450"/>
        <w:rPr>
          <w:b w:val="0"/>
          <w:noProof/>
          <w:sz w:val="22"/>
          <w:szCs w:val="22"/>
          <w:lang w:eastAsia="zh-TW"/>
        </w:rPr>
      </w:pPr>
      <w:r w:rsidRPr="00957500">
        <w:rPr>
          <w:b w:val="0"/>
          <w:noProof/>
          <w:sz w:val="22"/>
          <w:szCs w:val="22"/>
          <w:lang w:eastAsia="zh-TW"/>
        </w:rPr>
        <w:t>44. What implied or unspoken desires and wishes of yours would you like for me to fulfill?</w:t>
      </w:r>
    </w:p>
    <w:p w:rsidR="00554A6E" w:rsidRPr="00957500" w:rsidRDefault="00554A6E" w:rsidP="00554A6E">
      <w:pPr>
        <w:pStyle w:val="BodySubheadSECOND"/>
        <w:ind w:left="450" w:hanging="450"/>
        <w:rPr>
          <w:b w:val="0"/>
          <w:noProof/>
          <w:sz w:val="22"/>
          <w:szCs w:val="22"/>
          <w:lang w:eastAsia="zh-TW"/>
        </w:rPr>
      </w:pPr>
      <w:r w:rsidRPr="00957500">
        <w:rPr>
          <w:b w:val="0"/>
          <w:noProof/>
          <w:sz w:val="22"/>
          <w:szCs w:val="22"/>
          <w:lang w:eastAsia="zh-TW"/>
        </w:rPr>
        <w:t>45. What concerns and interests of yours would you like me to support?</w:t>
      </w:r>
    </w:p>
    <w:p w:rsidR="00554A6E" w:rsidRPr="00957500" w:rsidRDefault="00554A6E" w:rsidP="00554A6E">
      <w:pPr>
        <w:pStyle w:val="BodySubheadSECOND"/>
        <w:ind w:left="450" w:hanging="450"/>
        <w:rPr>
          <w:b w:val="0"/>
          <w:noProof/>
          <w:sz w:val="22"/>
          <w:szCs w:val="22"/>
          <w:lang w:eastAsia="zh-TW"/>
        </w:rPr>
      </w:pPr>
      <w:r w:rsidRPr="00957500">
        <w:rPr>
          <w:b w:val="0"/>
          <w:noProof/>
          <w:sz w:val="22"/>
          <w:szCs w:val="22"/>
          <w:lang w:eastAsia="zh-TW"/>
        </w:rPr>
        <w:t>46. How much time would be good for us to spend together each day?</w:t>
      </w:r>
    </w:p>
    <w:p w:rsidR="00554A6E" w:rsidRPr="00957500" w:rsidRDefault="00554A6E" w:rsidP="00554A6E">
      <w:pPr>
        <w:pStyle w:val="BodySubheadSECOND"/>
        <w:ind w:left="450" w:hanging="450"/>
        <w:rPr>
          <w:b w:val="0"/>
          <w:noProof/>
          <w:sz w:val="22"/>
          <w:szCs w:val="22"/>
          <w:lang w:eastAsia="zh-TW"/>
        </w:rPr>
      </w:pPr>
      <w:r w:rsidRPr="00957500">
        <w:rPr>
          <w:b w:val="0"/>
          <w:noProof/>
          <w:sz w:val="22"/>
          <w:szCs w:val="22"/>
          <w:lang w:eastAsia="zh-TW"/>
        </w:rPr>
        <w:t>47. In helping family members to use their skills and develop their abilities, what motivating factors would be helpful for me to use?</w:t>
      </w:r>
    </w:p>
    <w:p w:rsidR="00554A6E" w:rsidRPr="00957500" w:rsidRDefault="00554A6E" w:rsidP="00554A6E">
      <w:pPr>
        <w:pStyle w:val="BodySubheadSECOND"/>
        <w:ind w:left="450" w:hanging="450"/>
        <w:rPr>
          <w:b w:val="0"/>
          <w:noProof/>
          <w:sz w:val="22"/>
          <w:szCs w:val="22"/>
          <w:lang w:eastAsia="zh-TW"/>
        </w:rPr>
      </w:pPr>
      <w:r w:rsidRPr="00957500">
        <w:rPr>
          <w:b w:val="0"/>
          <w:noProof/>
          <w:sz w:val="22"/>
          <w:szCs w:val="22"/>
          <w:lang w:eastAsia="zh-TW"/>
        </w:rPr>
        <w:t>48. What can I do that provides the greatest comfort and encouragement for you when you are hurt, fearful, anxious, or worried?</w:t>
      </w:r>
    </w:p>
    <w:p w:rsidR="00554A6E" w:rsidRPr="00957500" w:rsidRDefault="00554A6E" w:rsidP="00554A6E">
      <w:pPr>
        <w:pStyle w:val="BodySubheadSECOND"/>
        <w:ind w:left="450" w:hanging="450"/>
        <w:rPr>
          <w:b w:val="0"/>
          <w:noProof/>
          <w:sz w:val="22"/>
          <w:szCs w:val="22"/>
          <w:lang w:eastAsia="zh-TW"/>
        </w:rPr>
      </w:pPr>
      <w:r w:rsidRPr="00957500">
        <w:rPr>
          <w:b w:val="0"/>
          <w:noProof/>
          <w:sz w:val="22"/>
          <w:szCs w:val="22"/>
          <w:lang w:eastAsia="zh-TW"/>
        </w:rPr>
        <w:t>49. What personal habits do I have that you would like changed?</w:t>
      </w:r>
    </w:p>
    <w:p w:rsidR="00A60CC0" w:rsidRPr="00554A6E" w:rsidRDefault="00554A6E" w:rsidP="00554A6E">
      <w:pPr>
        <w:pStyle w:val="BodySubheadSECOND"/>
        <w:ind w:left="450" w:hanging="450"/>
      </w:pPr>
      <w:r w:rsidRPr="00957500">
        <w:rPr>
          <w:b w:val="0"/>
          <w:noProof/>
          <w:sz w:val="22"/>
          <w:szCs w:val="22"/>
          <w:lang w:eastAsia="zh-TW"/>
        </w:rPr>
        <w:t>50. What ways demonstrate to you that you are a very important person who is as important or more important than I am?</w:t>
      </w:r>
    </w:p>
    <w:sectPr w:rsidR="00A60CC0" w:rsidRPr="00554A6E" w:rsidSect="00B4211F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2100" w:right="1080" w:bottom="900" w:left="3600" w:header="720" w:footer="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4048" w:rsidRPr="009947D9" w:rsidRDefault="000B4048" w:rsidP="00525E77">
      <w:pPr>
        <w:spacing w:before="0" w:line="240" w:lineRule="auto"/>
      </w:pPr>
      <w:r w:rsidRPr="009947D9">
        <w:separator/>
      </w:r>
    </w:p>
  </w:endnote>
  <w:endnote w:type="continuationSeparator" w:id="0">
    <w:p w:rsidR="000B4048" w:rsidRPr="009947D9" w:rsidRDefault="000B4048" w:rsidP="00525E77">
      <w:pPr>
        <w:spacing w:before="0" w:line="240" w:lineRule="auto"/>
      </w:pPr>
      <w:r w:rsidRPr="009947D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ZapfDingbats">
    <w:altName w:val="Monotype Sorts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Helvetica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">
    <w:panose1 w:val="020B0602040502020204"/>
    <w:charset w:val="00"/>
    <w:family w:val="swiss"/>
    <w:pitch w:val="variable"/>
    <w:sig w:usb0="00000003" w:usb1="00000000" w:usb2="00000000" w:usb3="00000000" w:csb0="00000001" w:csb1="00000000"/>
  </w:font>
  <w:font w:name="Optima">
    <w:panose1 w:val="020B05020505080203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Gentium">
    <w:altName w:val="Tiffany Lt BT"/>
    <w:charset w:val="00"/>
    <w:family w:val="auto"/>
    <w:pitch w:val="variable"/>
    <w:sig w:usb0="E00000FF" w:usb1="00000003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6"/>
        <w:szCs w:val="16"/>
      </w:rPr>
      <w:id w:val="2514759"/>
      <w:docPartObj>
        <w:docPartGallery w:val="Page Numbers (Bottom of Page)"/>
        <w:docPartUnique/>
      </w:docPartObj>
    </w:sdtPr>
    <w:sdtEndPr/>
    <w:sdtContent>
      <w:p w:rsidR="000A5552" w:rsidRPr="009947D9" w:rsidRDefault="00554A6E">
        <w:pPr>
          <w:pStyle w:val="Footer"/>
          <w:jc w:val="right"/>
          <w:rPr>
            <w:sz w:val="16"/>
            <w:szCs w:val="16"/>
          </w:rPr>
        </w:pPr>
        <w:r>
          <w:rPr>
            <w:noProof/>
            <w:sz w:val="16"/>
            <w:szCs w:val="16"/>
          </w:rPr>
          <mc:AlternateContent>
            <mc:Choice Requires="wps"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-509905</wp:posOffset>
                  </wp:positionH>
                  <wp:positionV relativeFrom="paragraph">
                    <wp:posOffset>-104140</wp:posOffset>
                  </wp:positionV>
                  <wp:extent cx="2454275" cy="281940"/>
                  <wp:effectExtent l="4445" t="635" r="0" b="3175"/>
                  <wp:wrapNone/>
                  <wp:docPr id="3" name="Text Box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54275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552" w:rsidRPr="009947D9" w:rsidRDefault="000A5552" w:rsidP="006F094E">
                              <w:pPr>
                                <w:spacing w:before="0"/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  <w:r w:rsidRPr="009947D9"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  <w:t>© Faith Biblical Counseling Ministries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6" type="#_x0000_t202" style="position:absolute;left:0;text-align:left;margin-left:-40.15pt;margin-top:-8.2pt;width:193.25pt;height:22.2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0VltgIAALk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" filled="f" stroked="f">
                  <v:textbox style="mso-fit-shape-to-text:t">
                    <w:txbxContent>
                      <w:p w:rsidR="000A5552" w:rsidRPr="009947D9" w:rsidRDefault="000A5552" w:rsidP="006F094E">
                        <w:pPr>
                          <w:spacing w:before="0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9947D9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© Faith Biblical Counseling Ministries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sz w:val="16"/>
            <w:szCs w:val="16"/>
          </w:rPr>
          <w:t>50 Questions to Ask Your Wife</w:t>
        </w:r>
        <w:r w:rsidR="000A5552" w:rsidRPr="009947D9">
          <w:rPr>
            <w:sz w:val="16"/>
            <w:szCs w:val="16"/>
          </w:rPr>
          <w:t xml:space="preserve"> | </w:t>
        </w:r>
        <w:r w:rsidR="0031787A" w:rsidRPr="009947D9">
          <w:rPr>
            <w:sz w:val="16"/>
            <w:szCs w:val="16"/>
          </w:rPr>
          <w:fldChar w:fldCharType="begin"/>
        </w:r>
        <w:r w:rsidR="000A5552" w:rsidRPr="009947D9">
          <w:rPr>
            <w:sz w:val="16"/>
            <w:szCs w:val="16"/>
          </w:rPr>
          <w:instrText xml:space="preserve"> PAGE   \* MERGEFORMAT </w:instrText>
        </w:r>
        <w:r w:rsidR="0031787A" w:rsidRPr="009947D9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2</w:t>
        </w:r>
        <w:r w:rsidR="0031787A" w:rsidRPr="009947D9">
          <w:rPr>
            <w:sz w:val="16"/>
            <w:szCs w:val="16"/>
          </w:rPr>
          <w:fldChar w:fldCharType="end"/>
        </w:r>
        <w:r w:rsidR="000A5552" w:rsidRPr="009947D9">
          <w:rPr>
            <w:sz w:val="16"/>
            <w:szCs w:val="16"/>
          </w:rPr>
          <w:t xml:space="preserve"> </w:t>
        </w:r>
      </w:p>
    </w:sdtContent>
  </w:sdt>
  <w:p w:rsidR="000A5552" w:rsidRPr="009947D9" w:rsidRDefault="000A5552" w:rsidP="00CB3A4E">
    <w:pPr>
      <w:pStyle w:val="Footer"/>
      <w:tabs>
        <w:tab w:val="clear" w:pos="4680"/>
        <w:tab w:val="clear" w:pos="9360"/>
        <w:tab w:val="right" w:pos="9720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6"/>
        <w:szCs w:val="16"/>
      </w:rPr>
      <w:id w:val="2514760"/>
      <w:docPartObj>
        <w:docPartGallery w:val="Page Numbers (Bottom of Page)"/>
        <w:docPartUnique/>
      </w:docPartObj>
    </w:sdtPr>
    <w:sdtEndPr/>
    <w:sdtContent>
      <w:p w:rsidR="000A5552" w:rsidRPr="009947D9" w:rsidRDefault="00554A6E" w:rsidP="00B4211F">
        <w:pPr>
          <w:pStyle w:val="Footer"/>
          <w:jc w:val="right"/>
          <w:rPr>
            <w:sz w:val="16"/>
            <w:szCs w:val="16"/>
          </w:rPr>
        </w:pPr>
        <w:r>
          <w:rPr>
            <w:noProof/>
            <w:sz w:val="16"/>
            <w:szCs w:val="16"/>
          </w:rPr>
          <mc:AlternateContent>
            <mc:Choice Requires="wps"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-519430</wp:posOffset>
                  </wp:positionH>
                  <wp:positionV relativeFrom="paragraph">
                    <wp:posOffset>-104140</wp:posOffset>
                  </wp:positionV>
                  <wp:extent cx="2454275" cy="281940"/>
                  <wp:effectExtent l="4445" t="635" r="0" b="3175"/>
                  <wp:wrapNone/>
                  <wp:docPr id="1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54275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552" w:rsidRPr="009947D9" w:rsidRDefault="000A5552" w:rsidP="005E12EF">
                              <w:pPr>
                                <w:spacing w:before="0"/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  <w:r w:rsidRPr="009947D9"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  <w:t>© Faith Biblical Counseling Ministries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0;text-align:left;margin-left:-40.9pt;margin-top:-8.2pt;width:193.25pt;height:22.2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4gItwIAAMA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" filled="f" stroked="f">
                  <v:textbox style="mso-fit-shape-to-text:t">
                    <w:txbxContent>
                      <w:p w:rsidR="000A5552" w:rsidRPr="009947D9" w:rsidRDefault="000A5552" w:rsidP="005E12EF">
                        <w:pPr>
                          <w:spacing w:before="0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9947D9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© Faith Biblical Counseling Ministries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sz w:val="16"/>
            <w:szCs w:val="16"/>
          </w:rPr>
          <w:t>50 Questions to Ask Your Wife</w:t>
        </w:r>
        <w:r w:rsidR="000A5552" w:rsidRPr="009947D9">
          <w:rPr>
            <w:sz w:val="16"/>
            <w:szCs w:val="16"/>
          </w:rPr>
          <w:t xml:space="preserve"> | </w:t>
        </w:r>
        <w:r w:rsidR="0031787A" w:rsidRPr="009947D9">
          <w:rPr>
            <w:sz w:val="16"/>
            <w:szCs w:val="16"/>
          </w:rPr>
          <w:fldChar w:fldCharType="begin"/>
        </w:r>
        <w:r w:rsidR="000A5552" w:rsidRPr="009947D9">
          <w:rPr>
            <w:sz w:val="16"/>
            <w:szCs w:val="16"/>
          </w:rPr>
          <w:instrText xml:space="preserve"> PAGE   \* MERGEFORMAT </w:instrText>
        </w:r>
        <w:r w:rsidR="0031787A" w:rsidRPr="009947D9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="0031787A" w:rsidRPr="009947D9">
          <w:rPr>
            <w:sz w:val="16"/>
            <w:szCs w:val="16"/>
          </w:rPr>
          <w:fldChar w:fldCharType="end"/>
        </w:r>
        <w:r w:rsidR="000A5552" w:rsidRPr="009947D9">
          <w:rPr>
            <w:sz w:val="16"/>
            <w:szCs w:val="16"/>
          </w:rPr>
          <w:t xml:space="preserve"> </w:t>
        </w:r>
      </w:p>
    </w:sdtContent>
  </w:sdt>
  <w:p w:rsidR="000A5552" w:rsidRPr="009947D9" w:rsidRDefault="000A555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4048" w:rsidRPr="009947D9" w:rsidRDefault="000B4048" w:rsidP="00525E77">
      <w:pPr>
        <w:spacing w:before="0" w:line="240" w:lineRule="auto"/>
      </w:pPr>
      <w:r w:rsidRPr="009947D9">
        <w:separator/>
      </w:r>
    </w:p>
  </w:footnote>
  <w:footnote w:type="continuationSeparator" w:id="0">
    <w:p w:rsidR="000B4048" w:rsidRPr="009947D9" w:rsidRDefault="000B4048" w:rsidP="00525E77">
      <w:pPr>
        <w:spacing w:before="0" w:line="240" w:lineRule="auto"/>
      </w:pPr>
      <w:r w:rsidRPr="009947D9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552" w:rsidRPr="009947D9" w:rsidRDefault="00554A6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0646954" o:spid="_x0000_s2056" type="#_x0000_t75" style="position:absolute;margin-left:0;margin-top:0;width:612pt;height:11in;z-index:-251623424;mso-position-horizontal:center;mso-position-horizontal-relative:margin;mso-position-vertical:center;mso-position-vertical-relative:margin" o:allowincell="f">
          <v:imagedata r:id="rId1" o:title="387-019 Faith Counseling Note Sheets Page Design"/>
          <w10:wrap anchorx="margin" anchory="margin"/>
        </v:shape>
      </w:pict>
    </w:r>
    <w:r>
      <w:rPr>
        <w:noProof/>
      </w:rPr>
      <w:pict>
        <v:shape id="WordPictureWatermark19057610" o:spid="_x0000_s2054" type="#_x0000_t75" style="position:absolute;margin-left:0;margin-top:0;width:612pt;height:11in;z-index:-251625472;mso-position-horizontal:center;mso-position-horizontal-relative:margin;mso-position-vertical:center;mso-position-vertical-relative:margin" o:allowincell="f">
          <v:imagedata r:id="rId2" o:title="page 1"/>
          <w10:wrap anchorx="margin" anchory="margin"/>
        </v:shape>
      </w:pict>
    </w:r>
    <w:r>
      <w:rPr>
        <w:noProof/>
      </w:rPr>
      <w:pict>
        <v:shape id="WordPictureWatermark360578094" o:spid="_x0000_s2053" type="#_x0000_t75" style="position:absolute;margin-left:0;margin-top:0;width:618.1pt;height:799.9pt;z-index:-251627520;mso-position-horizontal:center;mso-position-horizontal-relative:margin;mso-position-vertical:center;mso-position-vertical-relative:margin" o:allowincell="f">
          <v:imagedata r:id="rId3" o:title="387-019 Faith Counseling Note Sheets Page Design_v11"/>
          <w10:wrap anchorx="margin" anchory="margin"/>
        </v:shape>
      </w:pict>
    </w:r>
    <w:r>
      <w:rPr>
        <w:noProof/>
      </w:rPr>
      <w:pict>
        <v:shape id="WordPictureWatermark351432907" o:spid="_x0000_s2052" type="#_x0000_t75" style="position:absolute;margin-left:0;margin-top:0;width:612pt;height:11in;z-index:-251629568;mso-position-horizontal:center;mso-position-horizontal-relative:margin;mso-position-vertical:center;mso-position-vertical-relative:margin" o:allowincell="f">
          <v:imagedata r:id="rId4" o:title="387-019 Faith Counseling Note Sheets Page Design_v1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552" w:rsidRPr="009947D9" w:rsidRDefault="00554A6E" w:rsidP="005E29D2">
    <w:pPr>
      <w:pStyle w:val="Header"/>
      <w:spacing w:after="100" w:afterAutospacing="1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0646955" o:spid="_x0000_s2057" type="#_x0000_t75" style="position:absolute;margin-left:-178.5pt;margin-top:-105pt;width:612pt;height:11in;z-index:-251622400;mso-position-horizontal-relative:margin;mso-position-vertical-relative:margin" o:allowincell="f">
          <v:imagedata r:id="rId1" o:title="387-019 Faith Counseling Note Sheets Page Desig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552" w:rsidRPr="009947D9" w:rsidRDefault="00554A6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0646953" o:spid="_x0000_s2055" type="#_x0000_t75" style="position:absolute;margin-left:-179.6pt;margin-top:-105pt;width:612pt;height:11in;z-index:-251624448;mso-position-horizontal-relative:margin;mso-position-vertical-relative:margin" o:allowincell="f">
          <v:imagedata r:id="rId1" o:title="387-019 Faith Counseling Note Sheets Page Design"/>
          <w10:wrap anchorx="margin" anchory="margin"/>
        </v:shape>
      </w:pic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-77470</wp:posOffset>
              </wp:positionH>
              <wp:positionV relativeFrom="paragraph">
                <wp:posOffset>766445</wp:posOffset>
              </wp:positionV>
              <wp:extent cx="7781290" cy="1209040"/>
              <wp:effectExtent l="0" t="4445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1290" cy="1209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5552" w:rsidRPr="00C43A71" w:rsidRDefault="00554A6E" w:rsidP="00C037B6">
                          <w:pPr>
                            <w:pStyle w:val="BibleVerseParagraph"/>
                            <w:spacing w:after="240"/>
                            <w:ind w:left="0"/>
                            <w:rPr>
                              <w:rFonts w:ascii="Optima" w:hAnsi="Optima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Optima" w:hAnsi="Optima"/>
                              <w:i w:val="0"/>
                              <w:sz w:val="32"/>
                              <w:szCs w:val="32"/>
                            </w:rPr>
                            <w:t>50 Questions to Ask Your Wife</w:t>
                          </w:r>
                        </w:p>
                        <w:p w:rsidR="000A5552" w:rsidRPr="009947D9" w:rsidRDefault="000A5552" w:rsidP="00C037B6">
                          <w:pPr>
                            <w:pStyle w:val="HeaderTitle"/>
                            <w:spacing w:after="24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6.1pt;margin-top:60.35pt;width:612.7pt;height:95.2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OOZuAIAAME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" filled="f" stroked="f">
              <v:textbox style="mso-fit-shape-to-text:t">
                <w:txbxContent>
                  <w:p w:rsidR="000A5552" w:rsidRPr="00C43A71" w:rsidRDefault="00554A6E" w:rsidP="00C037B6">
                    <w:pPr>
                      <w:pStyle w:val="BibleVerseParagraph"/>
                      <w:spacing w:after="240"/>
                      <w:ind w:left="0"/>
                      <w:rPr>
                        <w:rFonts w:ascii="Optima" w:hAnsi="Optima"/>
                        <w:sz w:val="32"/>
                        <w:szCs w:val="32"/>
                      </w:rPr>
                    </w:pPr>
                    <w:r>
                      <w:rPr>
                        <w:rFonts w:ascii="Optima" w:hAnsi="Optima"/>
                        <w:i w:val="0"/>
                        <w:sz w:val="32"/>
                        <w:szCs w:val="32"/>
                      </w:rPr>
                      <w:t>50 Questions to Ask Your Wife</w:t>
                    </w:r>
                  </w:p>
                  <w:p w:rsidR="000A5552" w:rsidRPr="009947D9" w:rsidRDefault="000A5552" w:rsidP="00C037B6">
                    <w:pPr>
                      <w:pStyle w:val="HeaderTitle"/>
                      <w:spacing w:after="240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D"/>
    <w:multiLevelType w:val="singleLevel"/>
    <w:tmpl w:val="6122A8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1">
    <w:nsid w:val="FFFFFF7E"/>
    <w:multiLevelType w:val="singleLevel"/>
    <w:tmpl w:val="37B0BDB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">
    <w:nsid w:val="FFFFFF7F"/>
    <w:multiLevelType w:val="singleLevel"/>
    <w:tmpl w:val="4122077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FFFFFF80"/>
    <w:multiLevelType w:val="singleLevel"/>
    <w:tmpl w:val="C0FE542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>
    <w:nsid w:val="FFFFFF81"/>
    <w:multiLevelType w:val="singleLevel"/>
    <w:tmpl w:val="3EC21C0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1E180A2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8674A40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02C6A1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9698B7D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57A4111"/>
    <w:multiLevelType w:val="multilevel"/>
    <w:tmpl w:val="4D121718"/>
    <w:name w:val="Test List222"/>
    <w:numStyleLink w:val="ListStyleLettersBold"/>
  </w:abstractNum>
  <w:abstractNum w:abstractNumId="10">
    <w:nsid w:val="08AE3892"/>
    <w:multiLevelType w:val="multilevel"/>
    <w:tmpl w:val="683C4C10"/>
    <w:styleLink w:val="NumbersBulletedList"/>
    <w:lvl w:ilvl="0">
      <w:start w:val="1"/>
      <w:numFmt w:val="decimal"/>
      <w:pStyle w:val="SibebarBulletListBreakRegula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1080"/>
        </w:tabs>
        <w:ind w:left="1080" w:hanging="216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1440"/>
        </w:tabs>
        <w:ind w:left="1440" w:hanging="216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800"/>
        </w:tabs>
        <w:ind w:left="1800" w:hanging="216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160"/>
        </w:tabs>
        <w:ind w:left="2160" w:hanging="216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520"/>
        </w:tabs>
        <w:ind w:left="2520" w:hanging="216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880"/>
        </w:tabs>
        <w:ind w:left="2880" w:hanging="21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240"/>
        </w:tabs>
        <w:ind w:left="3240" w:hanging="216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600"/>
        </w:tabs>
        <w:ind w:left="3600" w:hanging="216"/>
      </w:pPr>
      <w:rPr>
        <w:rFonts w:hint="default"/>
      </w:rPr>
    </w:lvl>
  </w:abstractNum>
  <w:abstractNum w:abstractNumId="11">
    <w:nsid w:val="0A370DD1"/>
    <w:multiLevelType w:val="multilevel"/>
    <w:tmpl w:val="984C10C6"/>
    <w:styleLink w:val="RomanNumeralListStyleBold"/>
    <w:lvl w:ilvl="0">
      <w:start w:val="1"/>
      <w:numFmt w:val="upperRoman"/>
      <w:lvlText w:val="%1."/>
      <w:lvlJc w:val="left"/>
      <w:pPr>
        <w:ind w:left="480" w:hanging="360"/>
      </w:pPr>
      <w:rPr>
        <w:rFonts w:ascii="Palatino Linotype" w:hAnsi="Palatino Linotype" w:hint="default"/>
        <w:b/>
        <w:i w:val="0"/>
        <w:sz w:val="22"/>
      </w:rPr>
    </w:lvl>
    <w:lvl w:ilvl="1">
      <w:start w:val="1"/>
      <w:numFmt w:val="upperLetter"/>
      <w:lvlText w:val="%2."/>
      <w:lvlJc w:val="left"/>
      <w:pPr>
        <w:ind w:left="480" w:hanging="360"/>
      </w:pPr>
      <w:rPr>
        <w:rFonts w:ascii="Palatino Linotype" w:hAnsi="Palatino Linotype" w:hint="default"/>
        <w:b/>
        <w:i w:val="0"/>
        <w:sz w:val="2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512" w:hanging="432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872" w:hanging="432"/>
      </w:pPr>
      <w:rPr>
        <w:rFonts w:hint="default"/>
      </w:rPr>
    </w:lvl>
    <w:lvl w:ilvl="5">
      <w:start w:val="1"/>
      <w:numFmt w:val="bullet"/>
      <w:lvlText w:val="n"/>
      <w:lvlJc w:val="left"/>
      <w:pPr>
        <w:ind w:left="2160" w:hanging="360"/>
      </w:pPr>
      <w:rPr>
        <w:rFonts w:ascii="ZapfDingbats" w:hAnsi="ZapfDingbats" w:hint="default"/>
        <w:b w:val="0"/>
        <w:i w:val="0"/>
        <w:color w:val="auto"/>
        <w:sz w:val="12"/>
      </w:rPr>
    </w:lvl>
    <w:lvl w:ilvl="6">
      <w:start w:val="1"/>
      <w:numFmt w:val="bullet"/>
      <w:lvlText w:val="­"/>
      <w:lvlJc w:val="left"/>
      <w:pPr>
        <w:ind w:left="2520" w:hanging="360"/>
      </w:pPr>
      <w:rPr>
        <w:rFonts w:ascii="Helvetica" w:hAnsi="Helvetica" w:hint="default"/>
        <w:color w:val="auto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>
    <w:nsid w:val="124759B4"/>
    <w:multiLevelType w:val="multilevel"/>
    <w:tmpl w:val="F91E94A0"/>
    <w:styleLink w:val="RomanNumeralListArrows"/>
    <w:lvl w:ilvl="0">
      <w:start w:val="1"/>
      <w:numFmt w:val="upperRoman"/>
      <w:lvlText w:val="%1."/>
      <w:lvlJc w:val="left"/>
      <w:pPr>
        <w:ind w:left="360" w:hanging="360"/>
      </w:pPr>
      <w:rPr>
        <w:rFonts w:ascii="Palatino Linotype" w:hAnsi="Palatino Linotype" w:hint="default"/>
        <w:b/>
        <w:i w:val="0"/>
        <w:sz w:val="18"/>
      </w:rPr>
    </w:lvl>
    <w:lvl w:ilvl="1">
      <w:start w:val="1"/>
      <w:numFmt w:val="upperLetter"/>
      <w:lvlText w:val="%2."/>
      <w:lvlJc w:val="left"/>
      <w:pPr>
        <w:ind w:left="936" w:hanging="576"/>
      </w:pPr>
      <w:rPr>
        <w:rFonts w:ascii="Palatino Linotype" w:hAnsi="Palatino Linotype" w:hint="default"/>
        <w:b/>
        <w:i w:val="0"/>
        <w:sz w:val="18"/>
      </w:rPr>
    </w:lvl>
    <w:lvl w:ilvl="2">
      <w:start w:val="1"/>
      <w:numFmt w:val="bullet"/>
      <w:lvlText w:val="â"/>
      <w:lvlJc w:val="left"/>
      <w:pPr>
        <w:ind w:left="1224" w:hanging="504"/>
      </w:pPr>
      <w:rPr>
        <w:rFonts w:ascii="ZapfDingbats" w:hAnsi="ZapfDingbats" w:hint="default"/>
        <w:color w:val="auto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Helvetica" w:hAnsi="Helvetica" w:hint="default"/>
        <w:color w:val="auto"/>
      </w:rPr>
    </w:lvl>
    <w:lvl w:ilvl="4">
      <w:start w:val="1"/>
      <w:numFmt w:val="none"/>
      <w:lvlText w:val=""/>
      <w:lvlJc w:val="left"/>
      <w:pPr>
        <w:ind w:left="1872" w:hanging="432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3">
    <w:nsid w:val="233F7013"/>
    <w:multiLevelType w:val="hybridMultilevel"/>
    <w:tmpl w:val="0D469C80"/>
    <w:lvl w:ilvl="0" w:tplc="C12A1E8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4">
    <w:nsid w:val="29863822"/>
    <w:multiLevelType w:val="multilevel"/>
    <w:tmpl w:val="4D121718"/>
    <w:name w:val="Test List2"/>
    <w:numStyleLink w:val="ListStyleLettersBold"/>
  </w:abstractNum>
  <w:abstractNum w:abstractNumId="15">
    <w:nsid w:val="38CC37C1"/>
    <w:multiLevelType w:val="hybridMultilevel"/>
    <w:tmpl w:val="0D469C80"/>
    <w:lvl w:ilvl="0" w:tplc="C12A1E8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6">
    <w:nsid w:val="40CB6C5D"/>
    <w:multiLevelType w:val="multilevel"/>
    <w:tmpl w:val="2A1CED1A"/>
    <w:name w:val="Test List"/>
    <w:lvl w:ilvl="0">
      <w:start w:val="1"/>
      <w:numFmt w:val="upperLetter"/>
      <w:lvlText w:val="%1."/>
      <w:lvlJc w:val="left"/>
      <w:pPr>
        <w:ind w:left="360" w:hanging="360"/>
      </w:pPr>
      <w:rPr>
        <w:rFonts w:ascii="Palatino Linotype" w:hAnsi="Palatino Linotype" w:hint="default"/>
        <w:b w:val="0"/>
        <w:i w:val="0"/>
        <w:sz w:val="18"/>
      </w:rPr>
    </w:lvl>
    <w:lvl w:ilvl="1">
      <w:start w:val="1"/>
      <w:numFmt w:val="decimal"/>
      <w:lvlText w:val="%2."/>
      <w:lvlJc w:val="left"/>
      <w:pPr>
        <w:ind w:left="864" w:hanging="432"/>
      </w:pPr>
      <w:rPr>
        <w:rFonts w:ascii="Palatino Linotype" w:hAnsi="Palatino Linotype" w:hint="default"/>
        <w:b w:val="0"/>
        <w:i w:val="0"/>
        <w:sz w:val="18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ascii="Palatino Linotype" w:hAnsi="Palatino Linotype" w:hint="default"/>
        <w:b w:val="0"/>
        <w:i w:val="0"/>
        <w:sz w:val="18"/>
      </w:rPr>
    </w:lvl>
    <w:lvl w:ilvl="3">
      <w:start w:val="1"/>
      <w:numFmt w:val="decimal"/>
      <w:lvlText w:val="%4)"/>
      <w:lvlJc w:val="left"/>
      <w:pPr>
        <w:ind w:left="1728" w:hanging="648"/>
      </w:pPr>
      <w:rPr>
        <w:rFonts w:ascii="Palatino Linotype" w:hAnsi="Palatino Linotype" w:hint="default"/>
        <w:b w:val="0"/>
        <w:i w:val="0"/>
        <w:sz w:val="18"/>
      </w:rPr>
    </w:lvl>
    <w:lvl w:ilvl="4">
      <w:start w:val="1"/>
      <w:numFmt w:val="none"/>
      <w:lvlText w:val=""/>
      <w:lvlJc w:val="left"/>
      <w:pPr>
        <w:ind w:left="1944" w:hanging="504"/>
      </w:pPr>
      <w:rPr>
        <w:rFonts w:hint="default"/>
      </w:rPr>
    </w:lvl>
    <w:lvl w:ilvl="5">
      <w:start w:val="1"/>
      <w:numFmt w:val="none"/>
      <w:lvlText w:val=""/>
      <w:lvlJc w:val="left"/>
      <w:pPr>
        <w:ind w:left="2304" w:hanging="504"/>
      </w:pPr>
      <w:rPr>
        <w:rFonts w:hint="default"/>
      </w:rPr>
    </w:lvl>
    <w:lvl w:ilvl="6">
      <w:start w:val="1"/>
      <w:numFmt w:val="none"/>
      <w:lvlText w:val="%7"/>
      <w:lvlJc w:val="left"/>
      <w:pPr>
        <w:ind w:left="2592" w:hanging="432"/>
      </w:pPr>
      <w:rPr>
        <w:rFonts w:hint="default"/>
      </w:rPr>
    </w:lvl>
    <w:lvl w:ilvl="7">
      <w:start w:val="1"/>
      <w:numFmt w:val="none"/>
      <w:lvlText w:val=""/>
      <w:lvlJc w:val="left"/>
      <w:pPr>
        <w:ind w:left="3024" w:hanging="504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17">
    <w:nsid w:val="42185CEC"/>
    <w:multiLevelType w:val="hybridMultilevel"/>
    <w:tmpl w:val="0A26BD5A"/>
    <w:lvl w:ilvl="0" w:tplc="FC3E7AE0">
      <w:start w:val="3"/>
      <w:numFmt w:val="bullet"/>
      <w:lvlText w:val=""/>
      <w:lvlJc w:val="left"/>
      <w:pPr>
        <w:ind w:left="84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8">
    <w:nsid w:val="44FD5126"/>
    <w:multiLevelType w:val="hybridMultilevel"/>
    <w:tmpl w:val="66880990"/>
    <w:lvl w:ilvl="0" w:tplc="C12A1E8E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9">
    <w:nsid w:val="48773A5A"/>
    <w:multiLevelType w:val="singleLevel"/>
    <w:tmpl w:val="587E3584"/>
    <w:lvl w:ilvl="0">
      <w:start w:val="1"/>
      <w:numFmt w:val="lowerLetter"/>
      <w:pStyle w:val="BulletListBreakRegular"/>
      <w:lvlText w:val="%1."/>
      <w:lvlJc w:val="left"/>
      <w:pPr>
        <w:ind w:left="480" w:hanging="360"/>
      </w:pPr>
      <w:rPr>
        <w:rFonts w:hint="default"/>
        <w:b w:val="0"/>
        <w:i w:val="0"/>
        <w:sz w:val="22"/>
      </w:rPr>
    </w:lvl>
  </w:abstractNum>
  <w:abstractNum w:abstractNumId="20">
    <w:nsid w:val="5BCC621F"/>
    <w:multiLevelType w:val="multilevel"/>
    <w:tmpl w:val="4D121718"/>
    <w:styleLink w:val="ListStyleLettersBold"/>
    <w:lvl w:ilvl="0">
      <w:start w:val="1"/>
      <w:numFmt w:val="upperLetter"/>
      <w:lvlText w:val="%1."/>
      <w:lvlJc w:val="left"/>
      <w:pPr>
        <w:ind w:left="360" w:hanging="360"/>
      </w:pPr>
      <w:rPr>
        <w:rFonts w:ascii="Palatino Linotype" w:hAnsi="Palatino Linotype" w:hint="default"/>
        <w:b/>
        <w:i w:val="0"/>
        <w:sz w:val="20"/>
      </w:rPr>
    </w:lvl>
    <w:lvl w:ilvl="1">
      <w:start w:val="1"/>
      <w:numFmt w:val="decimal"/>
      <w:lvlText w:val="%2."/>
      <w:lvlJc w:val="left"/>
      <w:pPr>
        <w:ind w:left="864" w:hanging="432"/>
      </w:pPr>
      <w:rPr>
        <w:rFonts w:ascii="Palatino Linotype" w:hAnsi="Palatino Linotype" w:hint="default"/>
        <w:b w:val="0"/>
        <w:i w:val="0"/>
        <w:sz w:val="18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ascii="Palatino Linotype" w:hAnsi="Palatino Linotype" w:hint="default"/>
        <w:b w:val="0"/>
        <w:i w:val="0"/>
        <w:sz w:val="18"/>
      </w:rPr>
    </w:lvl>
    <w:lvl w:ilvl="3">
      <w:start w:val="1"/>
      <w:numFmt w:val="decimal"/>
      <w:lvlText w:val="%4)"/>
      <w:lvlJc w:val="left"/>
      <w:pPr>
        <w:ind w:left="1728" w:hanging="648"/>
      </w:pPr>
      <w:rPr>
        <w:rFonts w:ascii="Palatino Linotype" w:hAnsi="Palatino Linotype" w:hint="default"/>
        <w:b w:val="0"/>
        <w:i w:val="0"/>
        <w:sz w:val="18"/>
      </w:rPr>
    </w:lvl>
    <w:lvl w:ilvl="4">
      <w:start w:val="1"/>
      <w:numFmt w:val="bullet"/>
      <w:lvlText w:val="â"/>
      <w:lvlJc w:val="left"/>
      <w:pPr>
        <w:ind w:left="1944" w:hanging="504"/>
      </w:pPr>
      <w:rPr>
        <w:rFonts w:ascii="ZapfDingbats" w:hAnsi="ZapfDingbats" w:hint="default"/>
        <w:color w:val="auto"/>
      </w:rPr>
    </w:lvl>
    <w:lvl w:ilvl="5">
      <w:start w:val="1"/>
      <w:numFmt w:val="bullet"/>
      <w:lvlText w:val="­"/>
      <w:lvlJc w:val="left"/>
      <w:pPr>
        <w:ind w:left="2304" w:hanging="504"/>
      </w:pPr>
      <w:rPr>
        <w:rFonts w:ascii="Helvetica" w:hAnsi="Helvetica" w:hint="default"/>
        <w:color w:val="auto"/>
      </w:rPr>
    </w:lvl>
    <w:lvl w:ilvl="6">
      <w:start w:val="1"/>
      <w:numFmt w:val="none"/>
      <w:lvlText w:val="%7"/>
      <w:lvlJc w:val="left"/>
      <w:pPr>
        <w:ind w:left="2592" w:hanging="432"/>
      </w:pPr>
      <w:rPr>
        <w:rFonts w:hint="default"/>
      </w:rPr>
    </w:lvl>
    <w:lvl w:ilvl="7">
      <w:start w:val="1"/>
      <w:numFmt w:val="none"/>
      <w:lvlText w:val=""/>
      <w:lvlJc w:val="left"/>
      <w:pPr>
        <w:ind w:left="3024" w:hanging="504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21">
    <w:nsid w:val="5DAC6B21"/>
    <w:multiLevelType w:val="multilevel"/>
    <w:tmpl w:val="3C5A9552"/>
    <w:styleLink w:val="RomanNumeralListwithSquareBullets"/>
    <w:lvl w:ilvl="0">
      <w:start w:val="1"/>
      <w:numFmt w:val="upperRoman"/>
      <w:lvlText w:val="%1."/>
      <w:lvlJc w:val="left"/>
      <w:pPr>
        <w:ind w:left="360" w:hanging="360"/>
      </w:pPr>
      <w:rPr>
        <w:rFonts w:ascii="Palatino Linotype" w:hAnsi="Palatino Linotype" w:hint="default"/>
        <w:b/>
        <w:i w:val="0"/>
        <w:sz w:val="18"/>
      </w:rPr>
    </w:lvl>
    <w:lvl w:ilvl="1">
      <w:start w:val="1"/>
      <w:numFmt w:val="upperLetter"/>
      <w:lvlText w:val="%2."/>
      <w:lvlJc w:val="left"/>
      <w:pPr>
        <w:ind w:left="936" w:hanging="576"/>
      </w:pPr>
      <w:rPr>
        <w:rFonts w:ascii="Palatino Linotype" w:hAnsi="Palatino Linotype" w:hint="default"/>
        <w:b/>
        <w:i w:val="0"/>
        <w:sz w:val="18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  <w:b w:val="0"/>
        <w:i w:val="0"/>
        <w:sz w:val="18"/>
      </w:rPr>
    </w:lvl>
    <w:lvl w:ilvl="3">
      <w:start w:val="1"/>
      <w:numFmt w:val="bullet"/>
      <w:lvlText w:val="n"/>
      <w:lvlJc w:val="left"/>
      <w:pPr>
        <w:ind w:left="1512" w:hanging="432"/>
      </w:pPr>
      <w:rPr>
        <w:rFonts w:ascii="ZapfDingbats" w:hAnsi="ZapfDingbats" w:hint="default"/>
        <w:b w:val="0"/>
        <w:i w:val="0"/>
        <w:color w:val="auto"/>
        <w:sz w:val="8"/>
      </w:rPr>
    </w:lvl>
    <w:lvl w:ilvl="4">
      <w:start w:val="1"/>
      <w:numFmt w:val="lowerLetter"/>
      <w:lvlText w:val="%5."/>
      <w:lvlJc w:val="left"/>
      <w:pPr>
        <w:ind w:left="1944" w:hanging="504"/>
      </w:pPr>
      <w:rPr>
        <w:rFonts w:hint="default"/>
      </w:rPr>
    </w:lvl>
    <w:lvl w:ilvl="5">
      <w:start w:val="1"/>
      <w:numFmt w:val="decimal"/>
      <w:lvlText w:val="(%6)"/>
      <w:lvlJc w:val="left"/>
      <w:pPr>
        <w:ind w:left="2376" w:hanging="576"/>
      </w:pPr>
      <w:rPr>
        <w:rFonts w:hint="default"/>
      </w:rPr>
    </w:lvl>
    <w:lvl w:ilvl="6">
      <w:start w:val="1"/>
      <w:numFmt w:val="lowerLetter"/>
      <w:lvlText w:val="(%7)"/>
      <w:lvlJc w:val="left"/>
      <w:pPr>
        <w:ind w:left="2664" w:hanging="504"/>
      </w:pPr>
      <w:rPr>
        <w:rFonts w:hint="default"/>
        <w:color w:val="auto"/>
      </w:rPr>
    </w:lvl>
    <w:lvl w:ilvl="7">
      <w:start w:val="1"/>
      <w:numFmt w:val="bullet"/>
      <w:lvlText w:val="â"/>
      <w:lvlJc w:val="left"/>
      <w:pPr>
        <w:ind w:left="2880" w:hanging="360"/>
      </w:pPr>
      <w:rPr>
        <w:rFonts w:ascii="ZapfDingbats" w:hAnsi="ZapfDingbats" w:hint="default"/>
        <w:color w:val="auto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auto"/>
      </w:rPr>
    </w:lvl>
  </w:abstractNum>
  <w:abstractNum w:abstractNumId="22">
    <w:nsid w:val="618A2432"/>
    <w:multiLevelType w:val="multilevel"/>
    <w:tmpl w:val="683C4C10"/>
    <w:numStyleLink w:val="NumbersBulletedList"/>
  </w:abstractNum>
  <w:abstractNum w:abstractNumId="23">
    <w:nsid w:val="67A3319B"/>
    <w:multiLevelType w:val="hybridMultilevel"/>
    <w:tmpl w:val="0D469C80"/>
    <w:lvl w:ilvl="0" w:tplc="C12A1E8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4">
    <w:nsid w:val="67F91ACE"/>
    <w:multiLevelType w:val="multilevel"/>
    <w:tmpl w:val="C4ACA176"/>
    <w:name w:val="Test List22"/>
    <w:lvl w:ilvl="0">
      <w:start w:val="1"/>
      <w:numFmt w:val="upperLetter"/>
      <w:lvlText w:val="%1."/>
      <w:lvlJc w:val="left"/>
      <w:pPr>
        <w:ind w:left="360" w:hanging="360"/>
      </w:pPr>
      <w:rPr>
        <w:rFonts w:ascii="Palatino Linotype" w:hAnsi="Palatino Linotype" w:hint="default"/>
        <w:b/>
        <w:i w:val="0"/>
        <w:sz w:val="18"/>
      </w:rPr>
    </w:lvl>
    <w:lvl w:ilvl="1">
      <w:start w:val="1"/>
      <w:numFmt w:val="decimal"/>
      <w:lvlText w:val="%2."/>
      <w:lvlJc w:val="left"/>
      <w:pPr>
        <w:ind w:left="864" w:hanging="432"/>
      </w:pPr>
      <w:rPr>
        <w:rFonts w:ascii="Palatino Linotype" w:hAnsi="Palatino Linotype" w:hint="default"/>
        <w:b w:val="0"/>
        <w:i w:val="0"/>
        <w:sz w:val="18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ascii="Palatino Linotype" w:hAnsi="Palatino Linotype" w:hint="default"/>
        <w:b w:val="0"/>
        <w:i w:val="0"/>
        <w:sz w:val="18"/>
      </w:rPr>
    </w:lvl>
    <w:lvl w:ilvl="3">
      <w:start w:val="1"/>
      <w:numFmt w:val="decimal"/>
      <w:lvlText w:val="%4)"/>
      <w:lvlJc w:val="left"/>
      <w:pPr>
        <w:ind w:left="1728" w:hanging="648"/>
      </w:pPr>
      <w:rPr>
        <w:rFonts w:ascii="Palatino Linotype" w:hAnsi="Palatino Linotype" w:hint="default"/>
        <w:b w:val="0"/>
        <w:i w:val="0"/>
        <w:sz w:val="18"/>
      </w:rPr>
    </w:lvl>
    <w:lvl w:ilvl="4">
      <w:start w:val="1"/>
      <w:numFmt w:val="none"/>
      <w:lvlText w:val=""/>
      <w:lvlJc w:val="left"/>
      <w:pPr>
        <w:ind w:left="1944" w:hanging="504"/>
      </w:pPr>
      <w:rPr>
        <w:rFonts w:hint="default"/>
      </w:rPr>
    </w:lvl>
    <w:lvl w:ilvl="5">
      <w:start w:val="1"/>
      <w:numFmt w:val="none"/>
      <w:lvlText w:val=""/>
      <w:lvlJc w:val="left"/>
      <w:pPr>
        <w:ind w:left="2304" w:hanging="504"/>
      </w:pPr>
      <w:rPr>
        <w:rFonts w:hint="default"/>
      </w:rPr>
    </w:lvl>
    <w:lvl w:ilvl="6">
      <w:start w:val="1"/>
      <w:numFmt w:val="none"/>
      <w:lvlText w:val="%7"/>
      <w:lvlJc w:val="left"/>
      <w:pPr>
        <w:ind w:left="2592" w:hanging="432"/>
      </w:pPr>
      <w:rPr>
        <w:rFonts w:hint="default"/>
      </w:rPr>
    </w:lvl>
    <w:lvl w:ilvl="7">
      <w:start w:val="1"/>
      <w:numFmt w:val="none"/>
      <w:lvlText w:val=""/>
      <w:lvlJc w:val="left"/>
      <w:pPr>
        <w:ind w:left="3024" w:hanging="504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25">
    <w:nsid w:val="7FD90BAC"/>
    <w:multiLevelType w:val="hybridMultilevel"/>
    <w:tmpl w:val="A8C299A2"/>
    <w:lvl w:ilvl="0" w:tplc="C12A1E8E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1"/>
  </w:num>
  <w:num w:numId="9">
    <w:abstractNumId w:val="0"/>
  </w:num>
  <w:num w:numId="10">
    <w:abstractNumId w:val="20"/>
  </w:num>
  <w:num w:numId="11">
    <w:abstractNumId w:val="11"/>
  </w:num>
  <w:num w:numId="12">
    <w:abstractNumId w:val="12"/>
  </w:num>
  <w:num w:numId="13">
    <w:abstractNumId w:val="21"/>
  </w:num>
  <w:num w:numId="14">
    <w:abstractNumId w:val="10"/>
  </w:num>
  <w:num w:numId="15">
    <w:abstractNumId w:val="22"/>
  </w:num>
  <w:num w:numId="16">
    <w:abstractNumId w:val="19"/>
  </w:num>
  <w:num w:numId="17">
    <w:abstractNumId w:val="25"/>
  </w:num>
  <w:num w:numId="18">
    <w:abstractNumId w:val="17"/>
  </w:num>
  <w:num w:numId="19">
    <w:abstractNumId w:val="18"/>
  </w:num>
  <w:num w:numId="20">
    <w:abstractNumId w:val="13"/>
  </w:num>
  <w:num w:numId="21">
    <w:abstractNumId w:val="23"/>
  </w:num>
  <w:num w:numId="22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20"/>
  <w:drawingGridHorizontalSpacing w:val="102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B4B"/>
    <w:rsid w:val="0000613C"/>
    <w:rsid w:val="0001283C"/>
    <w:rsid w:val="00020B6E"/>
    <w:rsid w:val="0006532B"/>
    <w:rsid w:val="00066278"/>
    <w:rsid w:val="00072EB6"/>
    <w:rsid w:val="00097FF7"/>
    <w:rsid w:val="000A3D09"/>
    <w:rsid w:val="000A3E6D"/>
    <w:rsid w:val="000A5552"/>
    <w:rsid w:val="000B0A96"/>
    <w:rsid w:val="000B4048"/>
    <w:rsid w:val="000B7A13"/>
    <w:rsid w:val="000C71DB"/>
    <w:rsid w:val="000E356B"/>
    <w:rsid w:val="000F5C49"/>
    <w:rsid w:val="00121714"/>
    <w:rsid w:val="0012289B"/>
    <w:rsid w:val="00125E49"/>
    <w:rsid w:val="00150F2B"/>
    <w:rsid w:val="00154B5B"/>
    <w:rsid w:val="001670F0"/>
    <w:rsid w:val="001919A4"/>
    <w:rsid w:val="001A3B0E"/>
    <w:rsid w:val="001B0CA6"/>
    <w:rsid w:val="001C19D2"/>
    <w:rsid w:val="001C1A1B"/>
    <w:rsid w:val="001C3DFD"/>
    <w:rsid w:val="001C53CF"/>
    <w:rsid w:val="001E3483"/>
    <w:rsid w:val="001E62BD"/>
    <w:rsid w:val="001F49E7"/>
    <w:rsid w:val="001F5BFE"/>
    <w:rsid w:val="001F7084"/>
    <w:rsid w:val="00200673"/>
    <w:rsid w:val="002358F2"/>
    <w:rsid w:val="0027081A"/>
    <w:rsid w:val="00273C7B"/>
    <w:rsid w:val="002823F9"/>
    <w:rsid w:val="002B34A3"/>
    <w:rsid w:val="002D5AE5"/>
    <w:rsid w:val="002E0839"/>
    <w:rsid w:val="002E4666"/>
    <w:rsid w:val="00311DF3"/>
    <w:rsid w:val="00314932"/>
    <w:rsid w:val="0031787A"/>
    <w:rsid w:val="00330504"/>
    <w:rsid w:val="00331FAB"/>
    <w:rsid w:val="00354076"/>
    <w:rsid w:val="0036085D"/>
    <w:rsid w:val="0036089B"/>
    <w:rsid w:val="0036735D"/>
    <w:rsid w:val="00385FFD"/>
    <w:rsid w:val="003935DA"/>
    <w:rsid w:val="0039395F"/>
    <w:rsid w:val="003939CF"/>
    <w:rsid w:val="003A16E1"/>
    <w:rsid w:val="003C2C7D"/>
    <w:rsid w:val="003C4E4E"/>
    <w:rsid w:val="003D69C6"/>
    <w:rsid w:val="003E3B4B"/>
    <w:rsid w:val="003E5E18"/>
    <w:rsid w:val="003F0E3E"/>
    <w:rsid w:val="004145C5"/>
    <w:rsid w:val="004203EF"/>
    <w:rsid w:val="00423A36"/>
    <w:rsid w:val="004247A2"/>
    <w:rsid w:val="00424B8F"/>
    <w:rsid w:val="00432BDB"/>
    <w:rsid w:val="00432E83"/>
    <w:rsid w:val="0045539B"/>
    <w:rsid w:val="00462288"/>
    <w:rsid w:val="0046595B"/>
    <w:rsid w:val="00483CB5"/>
    <w:rsid w:val="00486EE7"/>
    <w:rsid w:val="00492CC6"/>
    <w:rsid w:val="004B4C80"/>
    <w:rsid w:val="004C23CF"/>
    <w:rsid w:val="004C6EB1"/>
    <w:rsid w:val="004C747A"/>
    <w:rsid w:val="004D01B4"/>
    <w:rsid w:val="004D706D"/>
    <w:rsid w:val="00512702"/>
    <w:rsid w:val="005207EB"/>
    <w:rsid w:val="00525E77"/>
    <w:rsid w:val="00554A6E"/>
    <w:rsid w:val="00563A0A"/>
    <w:rsid w:val="005660FC"/>
    <w:rsid w:val="00570169"/>
    <w:rsid w:val="0057522C"/>
    <w:rsid w:val="00591848"/>
    <w:rsid w:val="005A4A0D"/>
    <w:rsid w:val="005C0C3C"/>
    <w:rsid w:val="005E01C8"/>
    <w:rsid w:val="005E0728"/>
    <w:rsid w:val="005E12EF"/>
    <w:rsid w:val="005E29D2"/>
    <w:rsid w:val="005E2B44"/>
    <w:rsid w:val="005F05C5"/>
    <w:rsid w:val="005F678C"/>
    <w:rsid w:val="00616BC8"/>
    <w:rsid w:val="0062636E"/>
    <w:rsid w:val="00626AF0"/>
    <w:rsid w:val="0063290E"/>
    <w:rsid w:val="006718BA"/>
    <w:rsid w:val="0068595D"/>
    <w:rsid w:val="00687356"/>
    <w:rsid w:val="006A64AC"/>
    <w:rsid w:val="006A6F9D"/>
    <w:rsid w:val="006E5686"/>
    <w:rsid w:val="006F094E"/>
    <w:rsid w:val="00705C91"/>
    <w:rsid w:val="00715130"/>
    <w:rsid w:val="00717A47"/>
    <w:rsid w:val="00736F34"/>
    <w:rsid w:val="007436DE"/>
    <w:rsid w:val="00776BAB"/>
    <w:rsid w:val="007857EA"/>
    <w:rsid w:val="0078658A"/>
    <w:rsid w:val="0079193D"/>
    <w:rsid w:val="007A1D30"/>
    <w:rsid w:val="007E7A13"/>
    <w:rsid w:val="007F1B3B"/>
    <w:rsid w:val="00857224"/>
    <w:rsid w:val="008614CD"/>
    <w:rsid w:val="00861DE3"/>
    <w:rsid w:val="00863720"/>
    <w:rsid w:val="00874DAA"/>
    <w:rsid w:val="00897E08"/>
    <w:rsid w:val="008A091C"/>
    <w:rsid w:val="008C6DB2"/>
    <w:rsid w:val="008D75C0"/>
    <w:rsid w:val="008E5683"/>
    <w:rsid w:val="008F5E7B"/>
    <w:rsid w:val="00903881"/>
    <w:rsid w:val="00907DBE"/>
    <w:rsid w:val="00926942"/>
    <w:rsid w:val="009349F3"/>
    <w:rsid w:val="00943540"/>
    <w:rsid w:val="009462AC"/>
    <w:rsid w:val="009507D6"/>
    <w:rsid w:val="00951E7C"/>
    <w:rsid w:val="009564FF"/>
    <w:rsid w:val="00957B35"/>
    <w:rsid w:val="009645EA"/>
    <w:rsid w:val="00971925"/>
    <w:rsid w:val="00972A1B"/>
    <w:rsid w:val="00982288"/>
    <w:rsid w:val="00987815"/>
    <w:rsid w:val="009947D9"/>
    <w:rsid w:val="009B3151"/>
    <w:rsid w:val="009B33AF"/>
    <w:rsid w:val="009D25F9"/>
    <w:rsid w:val="009E50F0"/>
    <w:rsid w:val="009F2E6B"/>
    <w:rsid w:val="00A05524"/>
    <w:rsid w:val="00A15C84"/>
    <w:rsid w:val="00A216AB"/>
    <w:rsid w:val="00A244B6"/>
    <w:rsid w:val="00A42C5F"/>
    <w:rsid w:val="00A5369F"/>
    <w:rsid w:val="00A60CC0"/>
    <w:rsid w:val="00A71EDB"/>
    <w:rsid w:val="00A90BFD"/>
    <w:rsid w:val="00AA2B78"/>
    <w:rsid w:val="00AB4E39"/>
    <w:rsid w:val="00AB686C"/>
    <w:rsid w:val="00AF5E67"/>
    <w:rsid w:val="00B05D25"/>
    <w:rsid w:val="00B30530"/>
    <w:rsid w:val="00B3145F"/>
    <w:rsid w:val="00B35CE4"/>
    <w:rsid w:val="00B4211F"/>
    <w:rsid w:val="00B45EA2"/>
    <w:rsid w:val="00B505E7"/>
    <w:rsid w:val="00B64D99"/>
    <w:rsid w:val="00B73393"/>
    <w:rsid w:val="00BA058E"/>
    <w:rsid w:val="00BB5CB2"/>
    <w:rsid w:val="00BC14CD"/>
    <w:rsid w:val="00BC40EE"/>
    <w:rsid w:val="00BC6AAB"/>
    <w:rsid w:val="00BD5A48"/>
    <w:rsid w:val="00BE1F01"/>
    <w:rsid w:val="00BE535F"/>
    <w:rsid w:val="00BE6886"/>
    <w:rsid w:val="00BF0985"/>
    <w:rsid w:val="00BF2E8B"/>
    <w:rsid w:val="00C037B6"/>
    <w:rsid w:val="00C07DA2"/>
    <w:rsid w:val="00C10376"/>
    <w:rsid w:val="00C333E0"/>
    <w:rsid w:val="00C336BB"/>
    <w:rsid w:val="00C378D7"/>
    <w:rsid w:val="00C43A71"/>
    <w:rsid w:val="00C43D91"/>
    <w:rsid w:val="00C43F2F"/>
    <w:rsid w:val="00C45AEC"/>
    <w:rsid w:val="00C46395"/>
    <w:rsid w:val="00C53297"/>
    <w:rsid w:val="00C6231F"/>
    <w:rsid w:val="00C62BAF"/>
    <w:rsid w:val="00C66336"/>
    <w:rsid w:val="00C666E5"/>
    <w:rsid w:val="00C71F8A"/>
    <w:rsid w:val="00C72B6C"/>
    <w:rsid w:val="00C7419A"/>
    <w:rsid w:val="00C76B42"/>
    <w:rsid w:val="00CB054B"/>
    <w:rsid w:val="00CB2B2A"/>
    <w:rsid w:val="00CB3184"/>
    <w:rsid w:val="00CB3A4E"/>
    <w:rsid w:val="00CB624F"/>
    <w:rsid w:val="00CD2605"/>
    <w:rsid w:val="00CD50D4"/>
    <w:rsid w:val="00CE2182"/>
    <w:rsid w:val="00CE61F7"/>
    <w:rsid w:val="00D0162E"/>
    <w:rsid w:val="00D035F0"/>
    <w:rsid w:val="00D1534D"/>
    <w:rsid w:val="00D35D57"/>
    <w:rsid w:val="00D62A64"/>
    <w:rsid w:val="00D638D2"/>
    <w:rsid w:val="00D9699B"/>
    <w:rsid w:val="00DA7308"/>
    <w:rsid w:val="00DF1D8A"/>
    <w:rsid w:val="00DF5A1D"/>
    <w:rsid w:val="00E060F0"/>
    <w:rsid w:val="00E10128"/>
    <w:rsid w:val="00E10E1E"/>
    <w:rsid w:val="00E113FA"/>
    <w:rsid w:val="00E259A3"/>
    <w:rsid w:val="00E33081"/>
    <w:rsid w:val="00E42019"/>
    <w:rsid w:val="00E45256"/>
    <w:rsid w:val="00E5484A"/>
    <w:rsid w:val="00E62EC3"/>
    <w:rsid w:val="00E65CE1"/>
    <w:rsid w:val="00E928B4"/>
    <w:rsid w:val="00ED2025"/>
    <w:rsid w:val="00EE49D3"/>
    <w:rsid w:val="00EE70F7"/>
    <w:rsid w:val="00F02DC7"/>
    <w:rsid w:val="00F04117"/>
    <w:rsid w:val="00F12DE9"/>
    <w:rsid w:val="00F269B7"/>
    <w:rsid w:val="00F40446"/>
    <w:rsid w:val="00F418EA"/>
    <w:rsid w:val="00F47321"/>
    <w:rsid w:val="00F57CC2"/>
    <w:rsid w:val="00F72836"/>
    <w:rsid w:val="00F87965"/>
    <w:rsid w:val="00FB5EFE"/>
    <w:rsid w:val="00FE2EFF"/>
    <w:rsid w:val="00FE49B9"/>
    <w:rsid w:val="00FE6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5:docId w15:val="{32C6A139-3417-4948-8B9A-498B5861C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Paragraph SECOND"/>
    <w:rsid w:val="00E5484A"/>
    <w:pPr>
      <w:spacing w:before="360" w:after="0" w:line="300" w:lineRule="exact"/>
    </w:pPr>
    <w:rPr>
      <w:rFonts w:ascii="Palatino Linotype" w:hAnsi="Palatino Linotype"/>
      <w:spacing w:val="4"/>
      <w:kern w:val="12"/>
    </w:rPr>
  </w:style>
  <w:style w:type="paragraph" w:styleId="Heading1">
    <w:name w:val="heading 1"/>
    <w:basedOn w:val="BulletListBreakRegular"/>
    <w:next w:val="Normal"/>
    <w:link w:val="Heading1Char"/>
    <w:uiPriority w:val="9"/>
    <w:rsid w:val="00BC14CD"/>
    <w:pPr>
      <w:numPr>
        <w:numId w:val="0"/>
      </w:numPr>
      <w:outlineLvl w:val="0"/>
    </w:pPr>
  </w:style>
  <w:style w:type="paragraph" w:styleId="Heading2">
    <w:name w:val="heading 2"/>
    <w:basedOn w:val="Normal"/>
    <w:next w:val="Normal"/>
    <w:link w:val="Heading2Char"/>
    <w:uiPriority w:val="9"/>
    <w:rsid w:val="00354076"/>
    <w:pPr>
      <w:keepNext/>
      <w:keepLines/>
      <w:outlineLvl w:val="1"/>
    </w:pPr>
    <w:rPr>
      <w:rFonts w:eastAsiaTheme="majorEastAsia" w:cstheme="majorBidi"/>
      <w:b/>
      <w:bCs/>
      <w:color w:val="00415A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354076"/>
    <w:pPr>
      <w:keepNext/>
      <w:keepLines/>
      <w:outlineLvl w:val="2"/>
    </w:pPr>
    <w:rPr>
      <w:rFonts w:eastAsiaTheme="majorEastAsia" w:cstheme="majorBidi"/>
      <w:b/>
      <w:bCs/>
      <w:color w:val="EEB211" w:themeColor="tex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354076"/>
    <w:pPr>
      <w:keepNext/>
      <w:keepLines/>
      <w:outlineLvl w:val="3"/>
    </w:pPr>
    <w:rPr>
      <w:rFonts w:eastAsiaTheme="majorEastAsia" w:cstheme="majorBidi"/>
      <w:b/>
      <w:bCs/>
      <w:i/>
      <w:iCs/>
      <w:color w:val="00415A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7E08"/>
    <w:pPr>
      <w:keepNext/>
      <w:keepLines/>
      <w:outlineLvl w:val="4"/>
    </w:pPr>
    <w:rPr>
      <w:rFonts w:eastAsiaTheme="majorEastAsia" w:cstheme="majorBidi"/>
      <w:i/>
      <w:color w:val="00415A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E10E1E"/>
    <w:pPr>
      <w:keepNext/>
      <w:keepLines/>
      <w:outlineLvl w:val="5"/>
    </w:pPr>
    <w:rPr>
      <w:rFonts w:asciiTheme="majorHAnsi" w:eastAsiaTheme="majorEastAsia" w:hAnsiTheme="majorHAnsi" w:cstheme="majorBidi"/>
      <w:i/>
      <w:iCs/>
      <w:color w:val="76580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14CD"/>
    <w:rPr>
      <w:rFonts w:ascii="Palatino Linotype" w:hAnsi="Palatino Linotype"/>
      <w:spacing w:val="4"/>
      <w:kern w:val="12"/>
      <w:sz w:val="18"/>
    </w:rPr>
  </w:style>
  <w:style w:type="character" w:customStyle="1" w:styleId="Heading2Char">
    <w:name w:val="Heading 2 Char"/>
    <w:basedOn w:val="DefaultParagraphFont"/>
    <w:link w:val="Heading2"/>
    <w:uiPriority w:val="9"/>
    <w:rsid w:val="00354076"/>
    <w:rPr>
      <w:rFonts w:eastAsiaTheme="majorEastAsia" w:cstheme="majorBidi"/>
      <w:b/>
      <w:bCs/>
      <w:color w:val="00415A" w:themeColor="text1"/>
      <w:spacing w:val="4"/>
      <w:kern w:val="1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54076"/>
    <w:rPr>
      <w:rFonts w:eastAsiaTheme="majorEastAsia" w:cstheme="majorBidi"/>
      <w:b/>
      <w:bCs/>
      <w:color w:val="EEB211" w:themeColor="text2"/>
      <w:spacing w:val="4"/>
      <w:kern w:val="12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4076"/>
    <w:rPr>
      <w:rFonts w:eastAsiaTheme="majorEastAsia" w:cstheme="majorBidi"/>
      <w:b/>
      <w:bCs/>
      <w:i/>
      <w:iCs/>
      <w:color w:val="00415A" w:themeColor="text1"/>
      <w:spacing w:val="4"/>
      <w:kern w:val="12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0E1E"/>
    <w:rPr>
      <w:rFonts w:ascii="Lucida Sans" w:eastAsiaTheme="majorEastAsia" w:hAnsi="Lucida Sans" w:cstheme="majorBidi"/>
      <w:i/>
      <w:color w:val="00415A" w:themeColor="text1"/>
      <w:spacing w:val="4"/>
      <w:kern w:val="12"/>
      <w:sz w:val="1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0E1E"/>
    <w:rPr>
      <w:rFonts w:asciiTheme="majorHAnsi" w:eastAsiaTheme="majorEastAsia" w:hAnsiTheme="majorHAnsi" w:cstheme="majorBidi"/>
      <w:i/>
      <w:iCs/>
      <w:color w:val="765808" w:themeColor="accent1" w:themeShade="7F"/>
      <w:spacing w:val="4"/>
      <w:kern w:val="12"/>
      <w:sz w:val="18"/>
    </w:rPr>
  </w:style>
  <w:style w:type="paragraph" w:customStyle="1" w:styleId="HeaderTitle">
    <w:name w:val="Header Title"/>
    <w:basedOn w:val="Normal"/>
    <w:rsid w:val="003D69C6"/>
    <w:pPr>
      <w:spacing w:line="500" w:lineRule="exact"/>
      <w:jc w:val="center"/>
    </w:pPr>
    <w:rPr>
      <w:rFonts w:ascii="Optima" w:hAnsi="Optima"/>
      <w:sz w:val="32"/>
      <w:szCs w:val="32"/>
    </w:rPr>
  </w:style>
  <w:style w:type="paragraph" w:customStyle="1" w:styleId="BodySubheadFIRST">
    <w:name w:val="Body Subhead FIRST"/>
    <w:basedOn w:val="Normal"/>
    <w:rsid w:val="00E5484A"/>
    <w:pPr>
      <w:spacing w:before="1560"/>
    </w:pPr>
    <w:rPr>
      <w:b/>
      <w:sz w:val="26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5E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E7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25E77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5E77"/>
    <w:rPr>
      <w:rFonts w:ascii="Lucida Sans" w:hAnsi="Lucida Sans"/>
      <w:spacing w:val="4"/>
      <w:kern w:val="12"/>
      <w:sz w:val="18"/>
    </w:rPr>
  </w:style>
  <w:style w:type="paragraph" w:styleId="Footer">
    <w:name w:val="footer"/>
    <w:basedOn w:val="Normal"/>
    <w:link w:val="FooterChar"/>
    <w:uiPriority w:val="99"/>
    <w:unhideWhenUsed/>
    <w:rsid w:val="0045539B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539B"/>
    <w:rPr>
      <w:rFonts w:ascii="Palatino Linotype" w:hAnsi="Palatino Linotype"/>
      <w:spacing w:val="4"/>
      <w:kern w:val="12"/>
      <w:sz w:val="20"/>
    </w:rPr>
  </w:style>
  <w:style w:type="character" w:styleId="SubtleEmphasis">
    <w:name w:val="Subtle Emphasis"/>
    <w:basedOn w:val="DefaultParagraphFont"/>
    <w:uiPriority w:val="19"/>
    <w:semiHidden/>
    <w:qFormat/>
    <w:rsid w:val="00331FAB"/>
    <w:rPr>
      <w:i/>
      <w:iCs/>
      <w:color w:val="2DC4FF" w:themeColor="text1" w:themeTint="7F"/>
    </w:rPr>
  </w:style>
  <w:style w:type="paragraph" w:styleId="BodyText">
    <w:name w:val="Body Text"/>
    <w:basedOn w:val="Normal"/>
    <w:link w:val="BodyTextChar"/>
    <w:uiPriority w:val="99"/>
    <w:semiHidden/>
    <w:unhideWhenUsed/>
    <w:rsid w:val="00AB4E3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B4E39"/>
    <w:rPr>
      <w:rFonts w:ascii="Lucida Sans" w:hAnsi="Lucida Sans"/>
      <w:color w:val="00415A" w:themeColor="background1"/>
      <w:spacing w:val="4"/>
      <w:kern w:val="12"/>
      <w:sz w:val="18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AB4E39"/>
    <w:pPr>
      <w:spacing w:after="3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10E1E"/>
    <w:rPr>
      <w:rFonts w:ascii="Lucida Sans" w:hAnsi="Lucida Sans"/>
      <w:color w:val="00415A" w:themeColor="background1"/>
      <w:spacing w:val="4"/>
      <w:kern w:val="12"/>
      <w:sz w:val="18"/>
    </w:rPr>
  </w:style>
  <w:style w:type="paragraph" w:styleId="BodyTextIndent">
    <w:name w:val="Body Text Indent"/>
    <w:basedOn w:val="Normal"/>
    <w:link w:val="BodyTextIndentChar"/>
    <w:uiPriority w:val="99"/>
    <w:semiHidden/>
    <w:rsid w:val="00AB4E3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10E1E"/>
    <w:rPr>
      <w:rFonts w:ascii="Lucida Sans" w:hAnsi="Lucida Sans"/>
      <w:color w:val="00415A" w:themeColor="background1"/>
      <w:spacing w:val="4"/>
      <w:kern w:val="12"/>
      <w:sz w:val="1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AB4E39"/>
    <w:pPr>
      <w:spacing w:after="3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10E1E"/>
    <w:rPr>
      <w:rFonts w:ascii="Lucida Sans" w:hAnsi="Lucida Sans"/>
      <w:color w:val="00415A" w:themeColor="background1"/>
      <w:spacing w:val="4"/>
      <w:kern w:val="12"/>
      <w:sz w:val="18"/>
    </w:rPr>
  </w:style>
  <w:style w:type="paragraph" w:styleId="BodyTextIndent2">
    <w:name w:val="Body Text Indent 2"/>
    <w:basedOn w:val="Normal"/>
    <w:link w:val="BodyTextIndent2Char"/>
    <w:uiPriority w:val="99"/>
    <w:semiHidden/>
    <w:rsid w:val="00AB4E3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10E1E"/>
    <w:rPr>
      <w:rFonts w:ascii="Lucida Sans" w:hAnsi="Lucida Sans"/>
      <w:color w:val="00415A" w:themeColor="background1"/>
      <w:spacing w:val="4"/>
      <w:kern w:val="12"/>
      <w:sz w:val="18"/>
    </w:rPr>
  </w:style>
  <w:style w:type="paragraph" w:styleId="BodyTextIndent3">
    <w:name w:val="Body Text Indent 3"/>
    <w:basedOn w:val="Normal"/>
    <w:link w:val="BodyTextIndent3Char"/>
    <w:uiPriority w:val="99"/>
    <w:semiHidden/>
    <w:rsid w:val="00AB4E3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10E1E"/>
    <w:rPr>
      <w:rFonts w:ascii="Lucida Sans" w:hAnsi="Lucida Sans"/>
      <w:color w:val="00415A" w:themeColor="background1"/>
      <w:spacing w:val="4"/>
      <w:kern w:val="12"/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rsid w:val="00AB4E39"/>
    <w:pPr>
      <w:spacing w:before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10E1E"/>
    <w:rPr>
      <w:rFonts w:ascii="Lucida Sans" w:hAnsi="Lucida Sans"/>
      <w:color w:val="00415A" w:themeColor="background1"/>
      <w:spacing w:val="4"/>
      <w:kern w:val="12"/>
      <w:sz w:val="18"/>
    </w:rPr>
  </w:style>
  <w:style w:type="paragraph" w:styleId="ListBullet">
    <w:name w:val="List Bullet"/>
    <w:basedOn w:val="Normal"/>
    <w:uiPriority w:val="99"/>
    <w:semiHidden/>
    <w:rsid w:val="00AB4E39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rsid w:val="00AB4E3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rsid w:val="00AB4E3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rsid w:val="00AB4E3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rsid w:val="00AB4E3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rsid w:val="00AB4E3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rsid w:val="00AB4E39"/>
    <w:pPr>
      <w:spacing w:after="120"/>
      <w:ind w:left="720"/>
      <w:contextualSpacing/>
    </w:pPr>
  </w:style>
  <w:style w:type="paragraph" w:styleId="ListNumber">
    <w:name w:val="List Number"/>
    <w:basedOn w:val="Normal"/>
    <w:uiPriority w:val="99"/>
    <w:semiHidden/>
    <w:rsid w:val="00AB4E39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rsid w:val="00AB4E39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rsid w:val="00AB4E39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rsid w:val="00AB4E39"/>
    <w:pPr>
      <w:numPr>
        <w:numId w:val="9"/>
      </w:numPr>
      <w:contextualSpacing/>
    </w:pPr>
  </w:style>
  <w:style w:type="paragraph" w:styleId="MacroText">
    <w:name w:val="macro"/>
    <w:link w:val="MacroTextChar"/>
    <w:uiPriority w:val="99"/>
    <w:semiHidden/>
    <w:rsid w:val="00AB4E3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200" w:after="0" w:line="312" w:lineRule="auto"/>
    </w:pPr>
    <w:rPr>
      <w:rFonts w:ascii="Consolas" w:hAnsi="Consolas"/>
      <w:color w:val="00415A" w:themeColor="background1"/>
      <w:spacing w:val="4"/>
      <w:kern w:val="12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10E1E"/>
    <w:rPr>
      <w:rFonts w:ascii="Consolas" w:hAnsi="Consolas"/>
      <w:color w:val="00415A" w:themeColor="background1"/>
      <w:spacing w:val="4"/>
      <w:kern w:val="12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rsid w:val="00AB4E3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10E1E"/>
    <w:rPr>
      <w:rFonts w:asciiTheme="majorHAnsi" w:eastAsiaTheme="majorEastAsia" w:hAnsiTheme="majorHAnsi" w:cstheme="majorBidi"/>
      <w:color w:val="00415A" w:themeColor="background1"/>
      <w:spacing w:val="4"/>
      <w:kern w:val="12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rsid w:val="00AB4E39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rsid w:val="00AB4E3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AB4E39"/>
    <w:pPr>
      <w:spacing w:before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10E1E"/>
    <w:rPr>
      <w:rFonts w:ascii="Lucida Sans" w:hAnsi="Lucida Sans"/>
      <w:color w:val="00415A" w:themeColor="background1"/>
      <w:spacing w:val="4"/>
      <w:kern w:val="12"/>
      <w:sz w:val="18"/>
    </w:rPr>
  </w:style>
  <w:style w:type="character" w:styleId="PageNumber">
    <w:name w:val="page number"/>
    <w:basedOn w:val="DefaultParagraphFont"/>
    <w:uiPriority w:val="99"/>
    <w:semiHidden/>
    <w:rsid w:val="00AB4E39"/>
  </w:style>
  <w:style w:type="paragraph" w:styleId="TableofFigures">
    <w:name w:val="table of figures"/>
    <w:basedOn w:val="Normal"/>
    <w:next w:val="Normal"/>
    <w:uiPriority w:val="99"/>
    <w:semiHidden/>
    <w:rsid w:val="00AB4E39"/>
  </w:style>
  <w:style w:type="table" w:customStyle="1" w:styleId="Style1">
    <w:name w:val="Style1"/>
    <w:basedOn w:val="TableNormal"/>
    <w:uiPriority w:val="99"/>
    <w:qFormat/>
    <w:rsid w:val="003A16E1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lastRow">
      <w:tblPr/>
      <w:tcPr>
        <w:shd w:val="clear" w:color="auto" w:fill="EEB211" w:themeFill="text2"/>
      </w:tcPr>
    </w:tblStylePr>
  </w:style>
  <w:style w:type="table" w:customStyle="1" w:styleId="LightList-Accent11">
    <w:name w:val="Light List - Accent 11"/>
    <w:aliases w:val="HMC"/>
    <w:basedOn w:val="TableNormal"/>
    <w:uiPriority w:val="61"/>
    <w:rsid w:val="00B45EA2"/>
    <w:pPr>
      <w:spacing w:after="0" w:line="240" w:lineRule="auto"/>
    </w:pPr>
    <w:rPr>
      <w:color w:val="00415A" w:themeColor="text1"/>
    </w:rPr>
    <w:tblPr>
      <w:tblStyleRowBandSize w:val="1"/>
      <w:tblStyleColBandSize w:val="1"/>
      <w:tblInd w:w="0" w:type="dxa"/>
      <w:tblBorders>
        <w:top w:val="single" w:sz="8" w:space="0" w:color="EEB211" w:themeColor="accent1"/>
        <w:left w:val="single" w:sz="8" w:space="0" w:color="EEB211" w:themeColor="accent1"/>
        <w:bottom w:val="single" w:sz="8" w:space="0" w:color="EEB211" w:themeColor="accent1"/>
        <w:right w:val="single" w:sz="8" w:space="0" w:color="EEB211" w:themeColor="accent1"/>
        <w:insideH w:val="single" w:sz="8" w:space="0" w:color="EEB211" w:themeColor="accent1"/>
        <w:insideV w:val="single" w:sz="8" w:space="0" w:color="EEB211" w:themeColor="accent1"/>
      </w:tblBorders>
      <w:tblCellMar>
        <w:top w:w="72" w:type="dxa"/>
        <w:left w:w="216" w:type="dxa"/>
        <w:bottom w:w="72" w:type="dxa"/>
        <w:right w:w="216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line="240" w:lineRule="auto"/>
      </w:pPr>
      <w:rPr>
        <w:b/>
        <w:bCs/>
        <w:color w:val="00415A" w:themeColor="background1"/>
      </w:rPr>
      <w:tblPr/>
      <w:trPr>
        <w:tblHeader/>
      </w:trPr>
      <w:tcPr>
        <w:tcBorders>
          <w:top w:val="nil"/>
          <w:left w:val="nil"/>
          <w:bottom w:val="single" w:sz="8" w:space="0" w:color="EEB211" w:themeColor="accent1"/>
          <w:right w:val="nil"/>
          <w:insideH w:val="nil"/>
          <w:insideV w:val="nil"/>
          <w:tl2br w:val="nil"/>
          <w:tr2bl w:val="nil"/>
        </w:tcBorders>
        <w:tcMar>
          <w:top w:w="144" w:type="dxa"/>
          <w:left w:w="216" w:type="dxa"/>
          <w:bottom w:w="144" w:type="dxa"/>
          <w:right w:w="216" w:type="dxa"/>
        </w:tcMar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B211" w:themeColor="accent1"/>
          <w:left w:val="single" w:sz="8" w:space="0" w:color="EEB211" w:themeColor="accent1"/>
          <w:bottom w:val="single" w:sz="8" w:space="0" w:color="EEB211" w:themeColor="accent1"/>
          <w:right w:val="single" w:sz="8" w:space="0" w:color="EEB211" w:themeColor="accent1"/>
        </w:tcBorders>
        <w:shd w:val="clear" w:color="auto" w:fill="FBEFCF" w:themeFill="text2" w:themeFillTint="33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B211" w:themeColor="accent1"/>
          <w:left w:val="single" w:sz="8" w:space="0" w:color="EEB211" w:themeColor="accent1"/>
          <w:bottom w:val="single" w:sz="8" w:space="0" w:color="EEB211" w:themeColor="accent1"/>
          <w:right w:val="single" w:sz="8" w:space="0" w:color="EEB211" w:themeColor="accent1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Vert">
      <w:tblPr/>
      <w:tcPr>
        <w:tcBorders>
          <w:top w:val="single" w:sz="8" w:space="0" w:color="EEB211" w:themeColor="accent1"/>
          <w:left w:val="nil"/>
          <w:bottom w:val="single" w:sz="8" w:space="0" w:color="EEB211" w:themeColor="accen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Vert">
      <w:tblPr/>
      <w:tcPr>
        <w:tcBorders>
          <w:top w:val="single" w:sz="8" w:space="0" w:color="EEB211" w:themeColor="accent1"/>
          <w:left w:val="nil"/>
          <w:bottom w:val="single" w:sz="8" w:space="0" w:color="EEB211" w:themeColor="accent1"/>
          <w:right w:val="nil"/>
          <w:insideH w:val="nil"/>
          <w:insideV w:val="nil"/>
          <w:tl2br w:val="nil"/>
          <w:tr2bl w:val="nil"/>
        </w:tcBorders>
        <w:shd w:val="clear" w:color="auto" w:fill="FBEFCF" w:themeFill="text2" w:themeFillTint="33"/>
      </w:tcPr>
    </w:tblStylePr>
    <w:tblStylePr w:type="band1Horz">
      <w:tblPr/>
      <w:tcPr>
        <w:tcBorders>
          <w:top w:val="nil"/>
          <w:left w:val="single" w:sz="8" w:space="0" w:color="EEB211" w:themeColor="accent1"/>
          <w:bottom w:val="nil"/>
          <w:right w:val="single" w:sz="8" w:space="0" w:color="EEB211" w:themeColor="accent1"/>
          <w:insideH w:val="nil"/>
          <w:insideV w:val="single" w:sz="8" w:space="0" w:color="EEB211" w:themeColor="accent1"/>
          <w:tl2br w:val="nil"/>
          <w:tr2bl w:val="nil"/>
        </w:tcBorders>
        <w:shd w:val="clear" w:color="auto" w:fill="FBEFCF" w:themeFill="text2" w:themeFillTint="33"/>
      </w:tcPr>
    </w:tblStylePr>
    <w:tblStylePr w:type="band2Horz">
      <w:tblPr/>
      <w:tcPr>
        <w:tcBorders>
          <w:top w:val="nil"/>
          <w:left w:val="single" w:sz="8" w:space="0" w:color="EEB211" w:themeColor="accent1"/>
          <w:bottom w:val="nil"/>
          <w:right w:val="single" w:sz="8" w:space="0" w:color="EEB211" w:themeColor="accent1"/>
          <w:insideH w:val="nil"/>
          <w:insideV w:val="single" w:sz="8" w:space="0" w:color="EEB211" w:themeColor="accent1"/>
          <w:tl2br w:val="nil"/>
          <w:tr2bl w:val="nil"/>
        </w:tcBorders>
        <w:shd w:val="clear" w:color="auto" w:fill="auto"/>
      </w:tcPr>
    </w:tblStylePr>
    <w:tblStylePr w:type="seCell">
      <w:tblPr/>
      <w:tcPr>
        <w:tcBorders>
          <w:top w:val="single" w:sz="8" w:space="0" w:color="EEB211" w:themeColor="accent1"/>
          <w:left w:val="single" w:sz="8" w:space="0" w:color="EEB211" w:themeColor="accent1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swCell">
      <w:tblPr/>
      <w:tcPr>
        <w:tcBorders>
          <w:top w:val="single" w:sz="8" w:space="0" w:color="EEB211" w:themeColor="accent1"/>
          <w:left w:val="nil"/>
          <w:bottom w:val="nil"/>
          <w:right w:val="single" w:sz="8" w:space="0" w:color="EEB211" w:themeColor="accent1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LightList-Accent4">
    <w:name w:val="Light List Accent 4"/>
    <w:basedOn w:val="TableNormal"/>
    <w:uiPriority w:val="61"/>
    <w:rsid w:val="003A16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00415A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TableGrid">
    <w:name w:val="Table Grid"/>
    <w:basedOn w:val="TableNormal"/>
    <w:uiPriority w:val="59"/>
    <w:rsid w:val="0079193D"/>
    <w:pPr>
      <w:spacing w:after="0" w:line="240" w:lineRule="auto"/>
    </w:pPr>
    <w:tblPr>
      <w:tblInd w:w="0" w:type="dxa"/>
      <w:tblBorders>
        <w:top w:val="single" w:sz="4" w:space="0" w:color="00415A" w:themeColor="text1"/>
        <w:left w:val="single" w:sz="4" w:space="0" w:color="00415A" w:themeColor="text1"/>
        <w:bottom w:val="single" w:sz="4" w:space="0" w:color="00415A" w:themeColor="text1"/>
        <w:right w:val="single" w:sz="4" w:space="0" w:color="00415A" w:themeColor="text1"/>
        <w:insideH w:val="single" w:sz="4" w:space="0" w:color="00415A" w:themeColor="text1"/>
        <w:insideV w:val="single" w:sz="4" w:space="0" w:color="00415A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60"/>
    <w:rsid w:val="003A16E1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3A16E1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LightList1">
    <w:name w:val="Light List1"/>
    <w:basedOn w:val="TableNormal"/>
    <w:uiPriority w:val="61"/>
    <w:rsid w:val="003A16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415A" w:themeColor="text1"/>
        <w:left w:val="single" w:sz="8" w:space="0" w:color="00415A" w:themeColor="text1"/>
        <w:bottom w:val="single" w:sz="8" w:space="0" w:color="00415A" w:themeColor="text1"/>
        <w:right w:val="single" w:sz="8" w:space="0" w:color="00415A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00415A" w:themeColor="background1"/>
      </w:rPr>
      <w:tblPr/>
      <w:tcPr>
        <w:shd w:val="clear" w:color="auto" w:fill="00415A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15A" w:themeColor="text1"/>
          <w:left w:val="single" w:sz="8" w:space="0" w:color="00415A" w:themeColor="text1"/>
          <w:bottom w:val="single" w:sz="8" w:space="0" w:color="00415A" w:themeColor="text1"/>
          <w:right w:val="single" w:sz="8" w:space="0" w:color="00415A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15A" w:themeColor="text1"/>
          <w:left w:val="single" w:sz="8" w:space="0" w:color="00415A" w:themeColor="text1"/>
          <w:bottom w:val="single" w:sz="8" w:space="0" w:color="00415A" w:themeColor="text1"/>
          <w:right w:val="single" w:sz="8" w:space="0" w:color="00415A" w:themeColor="text1"/>
        </w:tcBorders>
      </w:tcPr>
    </w:tblStylePr>
    <w:tblStylePr w:type="band1Horz">
      <w:tblPr/>
      <w:tcPr>
        <w:tcBorders>
          <w:top w:val="single" w:sz="8" w:space="0" w:color="00415A" w:themeColor="text1"/>
          <w:left w:val="single" w:sz="8" w:space="0" w:color="00415A" w:themeColor="text1"/>
          <w:bottom w:val="single" w:sz="8" w:space="0" w:color="00415A" w:themeColor="text1"/>
          <w:right w:val="single" w:sz="8" w:space="0" w:color="00415A" w:themeColor="text1"/>
        </w:tcBorders>
      </w:tcPr>
    </w:tblStylePr>
  </w:style>
  <w:style w:type="paragraph" w:styleId="Caption">
    <w:name w:val="caption"/>
    <w:basedOn w:val="Normal"/>
    <w:next w:val="Normal"/>
    <w:uiPriority w:val="35"/>
    <w:semiHidden/>
    <w:qFormat/>
    <w:rsid w:val="00926942"/>
    <w:pPr>
      <w:spacing w:before="0" w:after="200" w:line="240" w:lineRule="auto"/>
    </w:pPr>
    <w:rPr>
      <w:b/>
      <w:bCs/>
      <w:color w:val="EEB211" w:themeColor="accent1"/>
      <w:szCs w:val="18"/>
    </w:rPr>
  </w:style>
  <w:style w:type="paragraph" w:customStyle="1" w:styleId="BodyParagraphItalic">
    <w:name w:val="Body Paragraph Italic"/>
    <w:basedOn w:val="Normal"/>
    <w:link w:val="BodyParagraphItalicChar"/>
    <w:rsid w:val="0078658A"/>
    <w:rPr>
      <w:i/>
    </w:rPr>
  </w:style>
  <w:style w:type="character" w:customStyle="1" w:styleId="BodyParagraphItalicChar">
    <w:name w:val="Body Paragraph Italic Char"/>
    <w:basedOn w:val="DefaultParagraphFont"/>
    <w:link w:val="BodyParagraphItalic"/>
    <w:rsid w:val="0078658A"/>
    <w:rPr>
      <w:rFonts w:ascii="Palatino Linotype" w:hAnsi="Palatino Linotype"/>
      <w:i/>
      <w:spacing w:val="4"/>
      <w:kern w:val="12"/>
      <w:sz w:val="20"/>
    </w:rPr>
  </w:style>
  <w:style w:type="paragraph" w:customStyle="1" w:styleId="BodyUnderline">
    <w:name w:val="Body Underline"/>
    <w:basedOn w:val="Normal"/>
    <w:link w:val="BodyUnderlineChar"/>
    <w:rsid w:val="000C71DB"/>
    <w:rPr>
      <w:color w:val="FFFFFF" w:themeColor="background2"/>
      <w:u w:val="single" w:color="000000"/>
    </w:rPr>
  </w:style>
  <w:style w:type="character" w:customStyle="1" w:styleId="BodyUnderlineChar">
    <w:name w:val="Body Underline Char"/>
    <w:basedOn w:val="DefaultParagraphFont"/>
    <w:link w:val="BodyUnderline"/>
    <w:rsid w:val="000C71DB"/>
    <w:rPr>
      <w:rFonts w:ascii="Palatino Linotype" w:hAnsi="Palatino Linotype"/>
      <w:color w:val="FFFFFF" w:themeColor="background2"/>
      <w:spacing w:val="4"/>
      <w:kern w:val="12"/>
      <w:sz w:val="20"/>
      <w:u w:val="single" w:color="000000"/>
    </w:rPr>
  </w:style>
  <w:style w:type="paragraph" w:customStyle="1" w:styleId="BibleVerseTitle">
    <w:name w:val="Bible Verse Title"/>
    <w:basedOn w:val="Normal"/>
    <w:link w:val="BibleVerseTitleChar"/>
    <w:rsid w:val="005F678C"/>
    <w:rPr>
      <w:rFonts w:cs="Palatino Linotype"/>
      <w:b/>
      <w:i/>
      <w:szCs w:val="20"/>
    </w:rPr>
  </w:style>
  <w:style w:type="character" w:customStyle="1" w:styleId="BibleVerseTitleChar">
    <w:name w:val="Bible Verse Title Char"/>
    <w:basedOn w:val="DefaultParagraphFont"/>
    <w:link w:val="BibleVerseTitle"/>
    <w:rsid w:val="005F678C"/>
    <w:rPr>
      <w:rFonts w:ascii="Palatino Linotype" w:hAnsi="Palatino Linotype" w:cs="Palatino Linotype"/>
      <w:b/>
      <w:i/>
      <w:spacing w:val="4"/>
      <w:kern w:val="12"/>
      <w:sz w:val="20"/>
      <w:szCs w:val="20"/>
    </w:rPr>
  </w:style>
  <w:style w:type="numbering" w:customStyle="1" w:styleId="RomanNumeralListStyleBold">
    <w:name w:val="Roman Numeral List Style Bold"/>
    <w:uiPriority w:val="99"/>
    <w:rsid w:val="00E5484A"/>
    <w:pPr>
      <w:numPr>
        <w:numId w:val="11"/>
      </w:numPr>
    </w:pPr>
  </w:style>
  <w:style w:type="paragraph" w:customStyle="1" w:styleId="ResourceInformation">
    <w:name w:val="Resource Information"/>
    <w:basedOn w:val="Normal"/>
    <w:link w:val="ResourceInformationChar"/>
    <w:rsid w:val="00687356"/>
  </w:style>
  <w:style w:type="paragraph" w:customStyle="1" w:styleId="BibleVerseWordofGod">
    <w:name w:val="Bible Verse Word of God"/>
    <w:basedOn w:val="Normal"/>
    <w:link w:val="BibleVerseWordofGodChar"/>
    <w:rsid w:val="00982288"/>
    <w:rPr>
      <w:i/>
      <w:caps/>
    </w:rPr>
  </w:style>
  <w:style w:type="character" w:customStyle="1" w:styleId="BibleVerseWordofGodChar">
    <w:name w:val="Bible Verse Word of God Char"/>
    <w:basedOn w:val="DefaultParagraphFont"/>
    <w:link w:val="BibleVerseWordofGod"/>
    <w:rsid w:val="00982288"/>
    <w:rPr>
      <w:rFonts w:ascii="Palatino Linotype" w:hAnsi="Palatino Linotype"/>
      <w:i/>
      <w:caps/>
      <w:spacing w:val="4"/>
      <w:kern w:val="12"/>
      <w:sz w:val="20"/>
    </w:rPr>
  </w:style>
  <w:style w:type="paragraph" w:customStyle="1" w:styleId="BodySubheadSECOND">
    <w:name w:val="Body Subhead SECOND"/>
    <w:basedOn w:val="BodySubheadFIRST"/>
    <w:rsid w:val="00EE70F7"/>
    <w:pPr>
      <w:spacing w:before="120"/>
    </w:pPr>
  </w:style>
  <w:style w:type="paragraph" w:customStyle="1" w:styleId="NormalParagraphFIRST">
    <w:name w:val="Normal Paragraph FIRST"/>
    <w:basedOn w:val="Normal"/>
    <w:link w:val="NormalParagraphFIRSTChar"/>
    <w:rsid w:val="00E45256"/>
    <w:pPr>
      <w:spacing w:before="1440"/>
    </w:pPr>
  </w:style>
  <w:style w:type="numbering" w:customStyle="1" w:styleId="ListStyleLettersBold">
    <w:name w:val="List Style Letters Bold"/>
    <w:uiPriority w:val="99"/>
    <w:rsid w:val="00C46395"/>
    <w:pPr>
      <w:numPr>
        <w:numId w:val="10"/>
      </w:numPr>
    </w:pPr>
  </w:style>
  <w:style w:type="paragraph" w:styleId="ListParagraph">
    <w:name w:val="List Paragraph"/>
    <w:basedOn w:val="Normal"/>
    <w:uiPriority w:val="99"/>
    <w:qFormat/>
    <w:rsid w:val="00A90BFD"/>
    <w:pPr>
      <w:ind w:left="720"/>
      <w:contextualSpacing/>
    </w:pPr>
  </w:style>
  <w:style w:type="character" w:customStyle="1" w:styleId="CitationAuthor">
    <w:name w:val="Citation Author"/>
    <w:basedOn w:val="DefaultParagraphFont"/>
    <w:uiPriority w:val="1"/>
    <w:rsid w:val="00B3145F"/>
    <w:rPr>
      <w:rFonts w:ascii="Palatino Linotype" w:hAnsi="Palatino Linotype"/>
      <w:sz w:val="20"/>
    </w:rPr>
  </w:style>
  <w:style w:type="paragraph" w:customStyle="1" w:styleId="BodyParagraphBold">
    <w:name w:val="Body Paragraph Bold"/>
    <w:basedOn w:val="NormalParagraphFIRST"/>
    <w:link w:val="BodyParagraphBoldChar"/>
    <w:rsid w:val="0078658A"/>
    <w:pPr>
      <w:spacing w:before="360"/>
    </w:pPr>
    <w:rPr>
      <w:b/>
    </w:rPr>
  </w:style>
  <w:style w:type="character" w:customStyle="1" w:styleId="NormalParagraphFIRSTChar">
    <w:name w:val="Normal Paragraph FIRST Char"/>
    <w:basedOn w:val="DefaultParagraphFont"/>
    <w:link w:val="NormalParagraphFIRST"/>
    <w:rsid w:val="00200673"/>
    <w:rPr>
      <w:rFonts w:ascii="Palatino Linotype" w:hAnsi="Palatino Linotype"/>
      <w:spacing w:val="4"/>
      <w:kern w:val="12"/>
      <w:sz w:val="20"/>
    </w:rPr>
  </w:style>
  <w:style w:type="character" w:customStyle="1" w:styleId="BodyParagraphBoldChar">
    <w:name w:val="Body Paragraph Bold Char"/>
    <w:basedOn w:val="NormalParagraphFIRSTChar"/>
    <w:link w:val="BodyParagraphBold"/>
    <w:rsid w:val="0078658A"/>
    <w:rPr>
      <w:rFonts w:ascii="Palatino Linotype" w:hAnsi="Palatino Linotype"/>
      <w:b/>
      <w:spacing w:val="4"/>
      <w:kern w:val="12"/>
      <w:sz w:val="20"/>
    </w:rPr>
  </w:style>
  <w:style w:type="paragraph" w:customStyle="1" w:styleId="BulletListBreakBold">
    <w:name w:val="Bullet List Break Bold"/>
    <w:link w:val="BulletListBreakBoldChar"/>
    <w:rsid w:val="0036089B"/>
    <w:pPr>
      <w:spacing w:before="360"/>
    </w:pPr>
    <w:rPr>
      <w:rFonts w:ascii="Palatino Linotype" w:hAnsi="Palatino Linotype"/>
      <w:b/>
      <w:spacing w:val="4"/>
      <w:kern w:val="12"/>
      <w:sz w:val="18"/>
    </w:rPr>
  </w:style>
  <w:style w:type="paragraph" w:customStyle="1" w:styleId="BibleVerseParagraph">
    <w:name w:val="Bible Verse Paragraph"/>
    <w:basedOn w:val="Normal"/>
    <w:rsid w:val="0039395F"/>
    <w:pPr>
      <w:ind w:left="760"/>
    </w:pPr>
    <w:rPr>
      <w:i/>
    </w:rPr>
  </w:style>
  <w:style w:type="character" w:customStyle="1" w:styleId="CitationSource">
    <w:name w:val="Citation Source"/>
    <w:basedOn w:val="CitationAuthor"/>
    <w:uiPriority w:val="1"/>
    <w:rsid w:val="00B3145F"/>
    <w:rPr>
      <w:rFonts w:ascii="Palatino Linotype" w:hAnsi="Palatino Linotype"/>
      <w:i/>
      <w:sz w:val="20"/>
    </w:rPr>
  </w:style>
  <w:style w:type="character" w:customStyle="1" w:styleId="FaithBulletBoldChar">
    <w:name w:val="Faith Bullet Bold Char"/>
    <w:basedOn w:val="DefaultParagraphFont"/>
    <w:rsid w:val="002823F9"/>
    <w:rPr>
      <w:rFonts w:ascii="Palatino Linotype" w:hAnsi="Palatino Linotype"/>
      <w:spacing w:val="4"/>
      <w:kern w:val="12"/>
      <w:sz w:val="18"/>
    </w:rPr>
  </w:style>
  <w:style w:type="character" w:customStyle="1" w:styleId="ResourceInformationChar">
    <w:name w:val="Resource Information Char"/>
    <w:basedOn w:val="DefaultParagraphFont"/>
    <w:link w:val="ResourceInformation"/>
    <w:rsid w:val="00B3145F"/>
    <w:rPr>
      <w:rFonts w:ascii="Palatino Linotype" w:hAnsi="Palatino Linotype"/>
      <w:spacing w:val="4"/>
      <w:kern w:val="12"/>
      <w:sz w:val="20"/>
    </w:rPr>
  </w:style>
  <w:style w:type="character" w:customStyle="1" w:styleId="Exponent">
    <w:name w:val="Exponent"/>
    <w:basedOn w:val="DefaultParagraphFont"/>
    <w:uiPriority w:val="1"/>
    <w:rsid w:val="003C2C7D"/>
    <w:rPr>
      <w:vertAlign w:val="superscript"/>
    </w:rPr>
  </w:style>
  <w:style w:type="character" w:customStyle="1" w:styleId="BulletListBreakBoldChar">
    <w:name w:val="Bullet List Break Bold Char"/>
    <w:basedOn w:val="DefaultParagraphFont"/>
    <w:link w:val="BulletListBreakBold"/>
    <w:rsid w:val="002823F9"/>
    <w:rPr>
      <w:rFonts w:ascii="Palatino Linotype" w:hAnsi="Palatino Linotype"/>
      <w:b/>
      <w:spacing w:val="4"/>
      <w:kern w:val="12"/>
      <w:sz w:val="18"/>
    </w:rPr>
  </w:style>
  <w:style w:type="paragraph" w:customStyle="1" w:styleId="BulletListBreakItalic">
    <w:name w:val="Bullet List Break Italic"/>
    <w:basedOn w:val="BulletListBreakBold"/>
    <w:rsid w:val="00861DE3"/>
    <w:rPr>
      <w:b w:val="0"/>
      <w:i/>
    </w:rPr>
  </w:style>
  <w:style w:type="paragraph" w:customStyle="1" w:styleId="NormalParagraphBold">
    <w:name w:val="Normal Paragraph Bold"/>
    <w:basedOn w:val="Normal"/>
    <w:rsid w:val="005E0728"/>
    <w:rPr>
      <w:b/>
    </w:rPr>
  </w:style>
  <w:style w:type="paragraph" w:customStyle="1" w:styleId="BulletListBreakRegular">
    <w:name w:val="Bullet List Break Regular"/>
    <w:basedOn w:val="Normal"/>
    <w:rsid w:val="00E5484A"/>
    <w:pPr>
      <w:numPr>
        <w:numId w:val="16"/>
      </w:numPr>
      <w:spacing w:before="240"/>
    </w:pPr>
  </w:style>
  <w:style w:type="numbering" w:customStyle="1" w:styleId="RomanNumeralListArrows">
    <w:name w:val="Roman Numeral List (Arrows)"/>
    <w:uiPriority w:val="99"/>
    <w:rsid w:val="0039395F"/>
    <w:pPr>
      <w:numPr>
        <w:numId w:val="12"/>
      </w:numPr>
    </w:pPr>
  </w:style>
  <w:style w:type="numbering" w:customStyle="1" w:styleId="RomanNumeralListwithSquareBullets">
    <w:name w:val="Roman Numeral List with Square Bullets"/>
    <w:uiPriority w:val="99"/>
    <w:rsid w:val="00154B5B"/>
    <w:pPr>
      <w:numPr>
        <w:numId w:val="13"/>
      </w:numPr>
    </w:pPr>
  </w:style>
  <w:style w:type="paragraph" w:styleId="Title">
    <w:name w:val="Title"/>
    <w:basedOn w:val="Normal"/>
    <w:link w:val="TitleChar"/>
    <w:uiPriority w:val="99"/>
    <w:qFormat/>
    <w:rsid w:val="003939CF"/>
    <w:pPr>
      <w:spacing w:before="0" w:line="240" w:lineRule="auto"/>
      <w:jc w:val="center"/>
    </w:pPr>
    <w:rPr>
      <w:rFonts w:ascii="Gentium" w:eastAsia="Times New Roman" w:hAnsi="Gentium" w:cs="Times New Roman"/>
      <w:b/>
      <w:bCs/>
      <w:i/>
      <w:iCs/>
      <w:spacing w:val="0"/>
      <w:kern w:val="0"/>
      <w:sz w:val="36"/>
      <w:szCs w:val="24"/>
    </w:rPr>
  </w:style>
  <w:style w:type="character" w:customStyle="1" w:styleId="TitleChar">
    <w:name w:val="Title Char"/>
    <w:basedOn w:val="DefaultParagraphFont"/>
    <w:link w:val="Title"/>
    <w:uiPriority w:val="99"/>
    <w:rsid w:val="003939CF"/>
    <w:rPr>
      <w:rFonts w:ascii="Gentium" w:eastAsia="Times New Roman" w:hAnsi="Gentium" w:cs="Times New Roman"/>
      <w:b/>
      <w:bCs/>
      <w:i/>
      <w:iCs/>
      <w:sz w:val="36"/>
      <w:szCs w:val="24"/>
    </w:rPr>
  </w:style>
  <w:style w:type="paragraph" w:customStyle="1" w:styleId="Arabic">
    <w:name w:val="Arabic"/>
    <w:basedOn w:val="Header"/>
    <w:link w:val="ArabicChar"/>
    <w:uiPriority w:val="99"/>
    <w:qFormat/>
    <w:rsid w:val="007436DE"/>
    <w:pPr>
      <w:tabs>
        <w:tab w:val="clear" w:pos="4680"/>
        <w:tab w:val="clear" w:pos="9360"/>
        <w:tab w:val="left" w:pos="180"/>
      </w:tabs>
      <w:overflowPunct w:val="0"/>
      <w:autoSpaceDE w:val="0"/>
      <w:autoSpaceDN w:val="0"/>
      <w:adjustRightInd w:val="0"/>
      <w:spacing w:before="240"/>
      <w:ind w:left="806" w:hanging="360"/>
      <w:textAlignment w:val="baseline"/>
    </w:pPr>
    <w:rPr>
      <w:rFonts w:ascii="Arial" w:eastAsia="Times New Roman" w:hAnsi="Arial" w:cs="Times New Roman"/>
      <w:spacing w:val="0"/>
      <w:kern w:val="0"/>
      <w:sz w:val="24"/>
      <w:szCs w:val="20"/>
    </w:rPr>
  </w:style>
  <w:style w:type="character" w:customStyle="1" w:styleId="ArabicChar">
    <w:name w:val="Arabic Char"/>
    <w:basedOn w:val="DefaultParagraphFont"/>
    <w:link w:val="Arabic"/>
    <w:uiPriority w:val="99"/>
    <w:rsid w:val="007436DE"/>
    <w:rPr>
      <w:rFonts w:ascii="Arial" w:eastAsia="Times New Roman" w:hAnsi="Arial" w:cs="Times New Roman"/>
      <w:sz w:val="24"/>
      <w:szCs w:val="20"/>
    </w:rPr>
  </w:style>
  <w:style w:type="paragraph" w:customStyle="1" w:styleId="Caps">
    <w:name w:val="Caps"/>
    <w:basedOn w:val="Header"/>
    <w:uiPriority w:val="99"/>
    <w:rsid w:val="001C53CF"/>
    <w:pPr>
      <w:tabs>
        <w:tab w:val="clear" w:pos="4680"/>
        <w:tab w:val="clear" w:pos="9360"/>
      </w:tabs>
      <w:overflowPunct w:val="0"/>
      <w:autoSpaceDE w:val="0"/>
      <w:autoSpaceDN w:val="0"/>
      <w:adjustRightInd w:val="0"/>
      <w:spacing w:before="240"/>
      <w:ind w:left="360" w:hanging="360"/>
      <w:textAlignment w:val="baseline"/>
    </w:pPr>
    <w:rPr>
      <w:rFonts w:ascii="Arial" w:eastAsia="Times New Roman" w:hAnsi="Arial" w:cs="Times New Roman"/>
      <w:spacing w:val="0"/>
      <w:kern w:val="0"/>
      <w:sz w:val="24"/>
      <w:szCs w:val="20"/>
    </w:rPr>
  </w:style>
  <w:style w:type="paragraph" w:customStyle="1" w:styleId="Capssm">
    <w:name w:val="Caps sm"/>
    <w:basedOn w:val="Normal"/>
    <w:uiPriority w:val="99"/>
    <w:rsid w:val="001C53CF"/>
    <w:pPr>
      <w:spacing w:before="240" w:line="240" w:lineRule="auto"/>
      <w:ind w:left="1368" w:hanging="288"/>
    </w:pPr>
    <w:rPr>
      <w:rFonts w:ascii="Times New Roman" w:eastAsia="Times New Roman" w:hAnsi="Times New Roman" w:cs="Times New Roman"/>
      <w:spacing w:val="0"/>
      <w:kern w:val="0"/>
      <w:sz w:val="24"/>
      <w:szCs w:val="20"/>
    </w:rPr>
  </w:style>
  <w:style w:type="paragraph" w:customStyle="1" w:styleId="RomanII">
    <w:name w:val="Roman II"/>
    <w:basedOn w:val="Normal"/>
    <w:uiPriority w:val="99"/>
    <w:rsid w:val="001C53CF"/>
    <w:pPr>
      <w:overflowPunct w:val="0"/>
      <w:autoSpaceDE w:val="0"/>
      <w:autoSpaceDN w:val="0"/>
      <w:adjustRightInd w:val="0"/>
      <w:spacing w:before="480" w:line="240" w:lineRule="auto"/>
      <w:ind w:left="86"/>
      <w:textAlignment w:val="baseline"/>
    </w:pPr>
    <w:rPr>
      <w:rFonts w:ascii="Times New Roman" w:eastAsia="Times New Roman" w:hAnsi="Times New Roman" w:cs="Times New Roman"/>
      <w:b/>
      <w:bCs/>
      <w:spacing w:val="0"/>
      <w:kern w:val="0"/>
      <w:sz w:val="24"/>
      <w:szCs w:val="20"/>
    </w:rPr>
  </w:style>
  <w:style w:type="paragraph" w:customStyle="1" w:styleId="RomanIII">
    <w:name w:val="Roman III"/>
    <w:basedOn w:val="Normal"/>
    <w:uiPriority w:val="99"/>
    <w:rsid w:val="001C53CF"/>
    <w:pPr>
      <w:overflowPunct w:val="0"/>
      <w:autoSpaceDE w:val="0"/>
      <w:autoSpaceDN w:val="0"/>
      <w:adjustRightInd w:val="0"/>
      <w:spacing w:before="480" w:line="240" w:lineRule="auto"/>
      <w:textAlignment w:val="baseline"/>
    </w:pPr>
    <w:rPr>
      <w:rFonts w:ascii="Times New Roman" w:eastAsia="Times New Roman" w:hAnsi="Times New Roman" w:cs="Times New Roman"/>
      <w:spacing w:val="0"/>
      <w:kern w:val="0"/>
      <w:sz w:val="24"/>
      <w:szCs w:val="20"/>
    </w:rPr>
  </w:style>
  <w:style w:type="numbering" w:customStyle="1" w:styleId="NumbersBulletedList">
    <w:name w:val="Numbers Bulleted List"/>
    <w:uiPriority w:val="99"/>
    <w:rsid w:val="0039395F"/>
    <w:pPr>
      <w:numPr>
        <w:numId w:val="14"/>
      </w:numPr>
    </w:pPr>
  </w:style>
  <w:style w:type="paragraph" w:customStyle="1" w:styleId="ContactInfo">
    <w:name w:val="Contact Info"/>
    <w:basedOn w:val="Normal"/>
    <w:rsid w:val="00BE535F"/>
    <w:pPr>
      <w:spacing w:before="0" w:line="192" w:lineRule="exact"/>
      <w:jc w:val="right"/>
    </w:pPr>
    <w:rPr>
      <w:rFonts w:ascii="Optima" w:hAnsi="Optima"/>
      <w:i/>
      <w:sz w:val="16"/>
      <w:szCs w:val="16"/>
    </w:rPr>
  </w:style>
  <w:style w:type="paragraph" w:customStyle="1" w:styleId="TableColumnTitle">
    <w:name w:val="Table Column Title"/>
    <w:basedOn w:val="Normal"/>
    <w:rsid w:val="00705C91"/>
    <w:pPr>
      <w:spacing w:before="160" w:after="160"/>
      <w:jc w:val="center"/>
    </w:pPr>
    <w:rPr>
      <w:b/>
    </w:rPr>
  </w:style>
  <w:style w:type="paragraph" w:customStyle="1" w:styleId="TableEntry">
    <w:name w:val="Table Entry"/>
    <w:basedOn w:val="Normal"/>
    <w:link w:val="TableEntryChar"/>
    <w:rsid w:val="00FE6DC9"/>
    <w:pPr>
      <w:spacing w:before="160" w:after="160"/>
      <w:ind w:left="160"/>
    </w:pPr>
    <w:rPr>
      <w:szCs w:val="18"/>
    </w:rPr>
  </w:style>
  <w:style w:type="paragraph" w:customStyle="1" w:styleId="TableEntryBold">
    <w:name w:val="Table Entry Bold"/>
    <w:basedOn w:val="TableEntry"/>
    <w:link w:val="TableEntryBoldChar1"/>
    <w:rsid w:val="00A5369F"/>
    <w:rPr>
      <w:b/>
    </w:rPr>
  </w:style>
  <w:style w:type="character" w:customStyle="1" w:styleId="TableEntryChar">
    <w:name w:val="Table Entry Char"/>
    <w:basedOn w:val="DefaultParagraphFont"/>
    <w:link w:val="TableEntry"/>
    <w:rsid w:val="00FE6DC9"/>
    <w:rPr>
      <w:rFonts w:ascii="Palatino Linotype" w:hAnsi="Palatino Linotype"/>
      <w:spacing w:val="4"/>
      <w:kern w:val="12"/>
      <w:sz w:val="20"/>
      <w:szCs w:val="18"/>
    </w:rPr>
  </w:style>
  <w:style w:type="character" w:customStyle="1" w:styleId="TableEntryBoldChar">
    <w:name w:val="Table Entry Bold Char"/>
    <w:basedOn w:val="TableEntryChar"/>
    <w:rsid w:val="00A5369F"/>
    <w:rPr>
      <w:rFonts w:ascii="Palatino Linotype" w:hAnsi="Palatino Linotype"/>
      <w:spacing w:val="4"/>
      <w:kern w:val="12"/>
      <w:sz w:val="20"/>
      <w:szCs w:val="18"/>
    </w:rPr>
  </w:style>
  <w:style w:type="character" w:customStyle="1" w:styleId="TableEntryBoldChar1">
    <w:name w:val="Table Entry Bold Char1"/>
    <w:basedOn w:val="TableEntryChar"/>
    <w:link w:val="TableEntryBold"/>
    <w:rsid w:val="00A5369F"/>
    <w:rPr>
      <w:rFonts w:ascii="Palatino Linotype" w:hAnsi="Palatino Linotype"/>
      <w:b/>
      <w:spacing w:val="4"/>
      <w:kern w:val="12"/>
      <w:sz w:val="20"/>
      <w:szCs w:val="18"/>
    </w:rPr>
  </w:style>
  <w:style w:type="paragraph" w:customStyle="1" w:styleId="TableEntryBibleVerse">
    <w:name w:val="Table Entry Bible Verse"/>
    <w:basedOn w:val="BibleVerseTitle"/>
    <w:link w:val="TableEntryBibleVerseChar"/>
    <w:rsid w:val="00FE6DC9"/>
    <w:pPr>
      <w:spacing w:before="160" w:after="160"/>
      <w:ind w:left="160"/>
    </w:pPr>
    <w:rPr>
      <w:b w:val="0"/>
    </w:rPr>
  </w:style>
  <w:style w:type="paragraph" w:customStyle="1" w:styleId="TableEntryBibleVerseTitle">
    <w:name w:val="Table Entry Bible Verse Title"/>
    <w:basedOn w:val="TableEntryBibleVerse"/>
    <w:link w:val="TableEntryBibleVerseTitleChar"/>
    <w:rsid w:val="00A5369F"/>
    <w:rPr>
      <w:b/>
      <w:i w:val="0"/>
    </w:rPr>
  </w:style>
  <w:style w:type="paragraph" w:customStyle="1" w:styleId="TableEntryWordofGod">
    <w:name w:val="Table Entry Word of God"/>
    <w:basedOn w:val="TableEntry"/>
    <w:link w:val="TableEntryWordofGodChar"/>
    <w:rsid w:val="005F05C5"/>
    <w:rPr>
      <w:caps/>
    </w:rPr>
  </w:style>
  <w:style w:type="character" w:customStyle="1" w:styleId="TableEntryBibleVerseChar">
    <w:name w:val="Table Entry Bible Verse Char"/>
    <w:basedOn w:val="BibleVerseTitleChar"/>
    <w:link w:val="TableEntryBibleVerse"/>
    <w:rsid w:val="00FE6DC9"/>
    <w:rPr>
      <w:rFonts w:ascii="Palatino Linotype" w:hAnsi="Palatino Linotype" w:cs="Palatino Linotype"/>
      <w:b/>
      <w:i/>
      <w:spacing w:val="4"/>
      <w:kern w:val="12"/>
      <w:sz w:val="20"/>
      <w:szCs w:val="20"/>
    </w:rPr>
  </w:style>
  <w:style w:type="character" w:customStyle="1" w:styleId="TableEntryBibleVerseTitleChar">
    <w:name w:val="Table Entry Bible Verse Title Char"/>
    <w:basedOn w:val="TableEntryBibleVerseChar"/>
    <w:link w:val="TableEntryBibleVerseTitle"/>
    <w:rsid w:val="00A5369F"/>
    <w:rPr>
      <w:rFonts w:ascii="Palatino Linotype" w:hAnsi="Palatino Linotype" w:cs="Palatino Linotype"/>
      <w:b/>
      <w:i/>
      <w:spacing w:val="4"/>
      <w:kern w:val="12"/>
      <w:sz w:val="20"/>
      <w:szCs w:val="20"/>
    </w:rPr>
  </w:style>
  <w:style w:type="character" w:customStyle="1" w:styleId="TableEntryUnderline">
    <w:name w:val="Table Entry Underline"/>
    <w:basedOn w:val="BodyUnderlineChar"/>
    <w:uiPriority w:val="1"/>
    <w:rsid w:val="00FE6DC9"/>
    <w:rPr>
      <w:rFonts w:ascii="Palatino Linotype" w:hAnsi="Palatino Linotype"/>
      <w:color w:val="FFFFFF" w:themeColor="background2"/>
      <w:spacing w:val="4"/>
      <w:kern w:val="12"/>
      <w:sz w:val="20"/>
      <w:u w:val="single" w:color="000000"/>
    </w:rPr>
  </w:style>
  <w:style w:type="character" w:customStyle="1" w:styleId="TableEntryWordofGodChar">
    <w:name w:val="Table Entry Word of God Char"/>
    <w:basedOn w:val="TableEntryChar"/>
    <w:link w:val="TableEntryWordofGod"/>
    <w:rsid w:val="005F05C5"/>
    <w:rPr>
      <w:rFonts w:ascii="Palatino Linotype" w:hAnsi="Palatino Linotype"/>
      <w:caps/>
      <w:spacing w:val="4"/>
      <w:kern w:val="12"/>
      <w:sz w:val="20"/>
      <w:szCs w:val="18"/>
    </w:rPr>
  </w:style>
  <w:style w:type="paragraph" w:customStyle="1" w:styleId="BibleVerseParagraphSidebar">
    <w:name w:val="Bible Verse Paragraph Sidebar"/>
    <w:basedOn w:val="BibleVerseParagraph"/>
    <w:rsid w:val="00951E7C"/>
    <w:pPr>
      <w:ind w:left="300"/>
    </w:pPr>
  </w:style>
  <w:style w:type="paragraph" w:customStyle="1" w:styleId="SibebarBulletListBreakRegular">
    <w:name w:val="Sibebar Bullet List Break Regular"/>
    <w:basedOn w:val="BulletListBreakRegular"/>
    <w:rsid w:val="00E5484A"/>
    <w:pPr>
      <w:numPr>
        <w:numId w:val="15"/>
      </w:numPr>
      <w:ind w:left="120" w:firstLine="0"/>
    </w:pPr>
  </w:style>
  <w:style w:type="paragraph" w:customStyle="1" w:styleId="BodyCalloutBox">
    <w:name w:val="Body Callout Box"/>
    <w:basedOn w:val="Normal"/>
    <w:rsid w:val="00DA7308"/>
    <w:pPr>
      <w:framePr w:w="6800" w:h="200" w:wrap="around" w:vAnchor="text" w:hAnchor="text" w:y="1"/>
      <w:pBdr>
        <w:top w:val="single" w:sz="4" w:space="5" w:color="auto"/>
        <w:left w:val="single" w:sz="4" w:space="5" w:color="auto"/>
        <w:bottom w:val="single" w:sz="4" w:space="5" w:color="auto"/>
        <w:right w:val="single" w:sz="4" w:space="5" w:color="auto"/>
      </w:pBdr>
      <w:shd w:val="clear" w:color="auto" w:fill="D9D9D9" w:themeFill="background2" w:themeFillShade="D9"/>
    </w:pPr>
  </w:style>
  <w:style w:type="paragraph" w:customStyle="1" w:styleId="BodyCallout">
    <w:name w:val="Body Callout"/>
    <w:basedOn w:val="BulletListBreakRegular"/>
    <w:rsid w:val="00DA7308"/>
    <w:pPr>
      <w:framePr w:w="6800" w:h="300" w:wrap="around" w:vAnchor="text" w:hAnchor="text" w:y="1"/>
      <w:numPr>
        <w:numId w:val="0"/>
      </w:numPr>
      <w:pBdr>
        <w:top w:val="single" w:sz="12" w:space="5" w:color="A6A6A6" w:themeColor="background2" w:themeShade="A6"/>
        <w:left w:val="single" w:sz="12" w:space="5" w:color="A6A6A6" w:themeColor="background2" w:themeShade="A6"/>
        <w:bottom w:val="single" w:sz="12" w:space="5" w:color="A6A6A6" w:themeColor="background2" w:themeShade="A6"/>
        <w:right w:val="single" w:sz="12" w:space="0" w:color="A6A6A6" w:themeColor="background2" w:themeShade="A6"/>
      </w:pBdr>
      <w:tabs>
        <w:tab w:val="num" w:pos="720"/>
      </w:tabs>
      <w:ind w:left="720" w:hanging="360"/>
    </w:pPr>
  </w:style>
  <w:style w:type="paragraph" w:customStyle="1" w:styleId="SidebarParagraphFIRST">
    <w:name w:val="Sidebar Paragraph FIRST"/>
    <w:basedOn w:val="Normal"/>
    <w:rsid w:val="00972A1B"/>
    <w:pPr>
      <w:spacing w:before="2280"/>
      <w:ind w:left="160"/>
    </w:pPr>
  </w:style>
  <w:style w:type="paragraph" w:customStyle="1" w:styleId="SidebarSubheadFIRST">
    <w:name w:val="Sidebar Subhead FIRST"/>
    <w:basedOn w:val="BodySubheadFIRST"/>
    <w:rsid w:val="00972A1B"/>
    <w:pPr>
      <w:spacing w:before="2280"/>
      <w:ind w:left="160"/>
    </w:pPr>
  </w:style>
  <w:style w:type="paragraph" w:customStyle="1" w:styleId="SidebarSubheadSECOND">
    <w:name w:val="Sidebar Subhead SECOND"/>
    <w:basedOn w:val="BodySubheadSECOND"/>
    <w:rsid w:val="009D25F9"/>
    <w:pPr>
      <w:ind w:left="160"/>
    </w:pPr>
  </w:style>
  <w:style w:type="paragraph" w:customStyle="1" w:styleId="SidebarParagraphSECOND">
    <w:name w:val="Sidebar Paragraph SECOND"/>
    <w:basedOn w:val="SidebarParagraphFIRST"/>
    <w:rsid w:val="00972A1B"/>
    <w:pPr>
      <w:spacing w:before="120"/>
    </w:pPr>
  </w:style>
  <w:style w:type="character" w:styleId="CommentReference">
    <w:name w:val="annotation reference"/>
    <w:uiPriority w:val="99"/>
    <w:semiHidden/>
    <w:unhideWhenUsed/>
    <w:rsid w:val="002D5A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5AE5"/>
    <w:pPr>
      <w:overflowPunct w:val="0"/>
      <w:autoSpaceDE w:val="0"/>
      <w:autoSpaceDN w:val="0"/>
      <w:adjustRightInd w:val="0"/>
      <w:spacing w:before="0" w:line="240" w:lineRule="auto"/>
      <w:ind w:left="360" w:hanging="360"/>
      <w:textAlignment w:val="baseline"/>
    </w:pPr>
    <w:rPr>
      <w:rFonts w:ascii="Arial" w:eastAsia="Times New Roman" w:hAnsi="Arial" w:cs="Times New Roman"/>
      <w:spacing w:val="0"/>
      <w:kern w:val="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5AE5"/>
    <w:rPr>
      <w:rFonts w:ascii="Arial" w:eastAsia="Times New Roman" w:hAnsi="Arial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203EF"/>
    <w:rPr>
      <w:color w:val="00415A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35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55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2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2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8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00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89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7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9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87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0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2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27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8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41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07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7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5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1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98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1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4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7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301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7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4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9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5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2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0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9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4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22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5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5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23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21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36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94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0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25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83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69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8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91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8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ather%20Smith\Desktop\BCTC%20Track%201\Rewritten%202011\BCTC%20Track%201%20Template.dotx" TargetMode="External"/></Relationships>
</file>

<file path=word/theme/theme1.xml><?xml version="1.0" encoding="utf-8"?>
<a:theme xmlns:a="http://schemas.openxmlformats.org/drawingml/2006/main" name="Office Theme">
  <a:themeElements>
    <a:clrScheme name="HMC">
      <a:dk1>
        <a:srgbClr val="00415A"/>
      </a:dk1>
      <a:lt1>
        <a:srgbClr val="00415A"/>
      </a:lt1>
      <a:dk2>
        <a:srgbClr val="EEB211"/>
      </a:dk2>
      <a:lt2>
        <a:srgbClr val="FFFFFF"/>
      </a:lt2>
      <a:accent1>
        <a:srgbClr val="EEB211"/>
      </a:accent1>
      <a:accent2>
        <a:srgbClr val="C0504D"/>
      </a:accent2>
      <a:accent3>
        <a:srgbClr val="9BBB59"/>
      </a:accent3>
      <a:accent4>
        <a:srgbClr val="8064A2"/>
      </a:accent4>
      <a:accent5>
        <a:srgbClr val="61A2B1"/>
      </a:accent5>
      <a:accent6>
        <a:srgbClr val="D98037"/>
      </a:accent6>
      <a:hlink>
        <a:srgbClr val="00415A"/>
      </a:hlink>
      <a:folHlink>
        <a:srgbClr val="00415A"/>
      </a:folHlink>
    </a:clrScheme>
    <a:fontScheme name="HMC">
      <a:majorFont>
        <a:latin typeface="georgia"/>
        <a:ea typeface=""/>
        <a:cs typeface=""/>
      </a:majorFont>
      <a:minorFont>
        <a:latin typeface="Arial Narrow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3AA9F2-675A-4B14-932D-C27F2D057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BCTC Track 1 Template</Template>
  <TotalTime>1</TotalTime>
  <Pages>2</Pages>
  <Words>468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Faith Ministries</Company>
  <LinksUpToDate>false</LinksUpToDate>
  <CharactersWithSpaces>3132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Smith</dc:creator>
  <cp:lastModifiedBy>Olson, Edris</cp:lastModifiedBy>
  <cp:revision>2</cp:revision>
  <cp:lastPrinted>2011-03-17T19:47:00Z</cp:lastPrinted>
  <dcterms:created xsi:type="dcterms:W3CDTF">2014-09-16T15:34:00Z</dcterms:created>
  <dcterms:modified xsi:type="dcterms:W3CDTF">2014-09-16T15:34:00Z</dcterms:modified>
</cp:coreProperties>
</file>