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005" w:rsidRPr="004E7B1E" w:rsidRDefault="00336005" w:rsidP="00336005">
      <w:pPr>
        <w:pStyle w:val="BodySubheadFIRST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1. Accept his authority.</w:t>
      </w:r>
    </w:p>
    <w:p w:rsidR="00336005" w:rsidRPr="004E7B1E" w:rsidRDefault="00336005" w:rsidP="00336005">
      <w:pPr>
        <w:pStyle w:val="BodySubheadSECOND"/>
        <w:ind w:left="36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When you resist his authority, it:</w:t>
      </w:r>
    </w:p>
    <w:p w:rsidR="00336005" w:rsidRPr="004E7B1E" w:rsidRDefault="00336005" w:rsidP="00336005">
      <w:pPr>
        <w:pStyle w:val="BodySubheadSECOND"/>
        <w:ind w:left="90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May cause him to abdicate his role as leader.</w:t>
      </w:r>
    </w:p>
    <w:p w:rsidR="00336005" w:rsidRPr="004E7B1E" w:rsidRDefault="00336005" w:rsidP="00336005">
      <w:pPr>
        <w:pStyle w:val="BodySubheadSECOND"/>
        <w:ind w:left="90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 xml:space="preserve">b. May encourage you to assume his responsibility. He may not be too concerned about your failure. </w:t>
      </w:r>
    </w:p>
    <w:p w:rsidR="00336005" w:rsidRPr="004E7B1E" w:rsidRDefault="00336005" w:rsidP="00336005">
      <w:pPr>
        <w:pStyle w:val="BodySubheadSECOND"/>
        <w:ind w:left="90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c. May result in bitterness.</w:t>
      </w:r>
    </w:p>
    <w:p w:rsidR="00336005" w:rsidRPr="004E7B1E" w:rsidRDefault="00336005" w:rsidP="00336005">
      <w:pPr>
        <w:pStyle w:val="BodySubheadSECOND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2. Show confidence in his decisions.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Expressing anxiety over his decisions may cause him to become defensive and reactionary.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b. Questions asked in a spirit of eagerness to carry out his decisions may cause him to re-evaluate poor decisions.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c. If he fails to re-evaluate poor decisions and failure is imminent, you must remember God can teach him through failure.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d. He does not want to fail.  He learns more through failure than you imagine.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e. You must not say, “I told you so.” Instead, focus on what God wants to teach you through the failure.</w:t>
      </w:r>
    </w:p>
    <w:p w:rsidR="00336005" w:rsidRPr="004E7B1E" w:rsidRDefault="00336005" w:rsidP="00336005">
      <w:pPr>
        <w:pStyle w:val="BodySubheadSECOND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3. Be flexible about his priorities.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Your priorities are related to your view of life.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b. His priorities are related to a different view of life.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c. Both are important but you must realize that your husband is ultimately responsible for the direction of your family.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d. His reluctance to become concerned about your concerns may be a clue that you need to learn his priorities.</w:t>
      </w:r>
    </w:p>
    <w:p w:rsidR="00336005" w:rsidRPr="004E7B1E" w:rsidRDefault="00336005" w:rsidP="00336005">
      <w:pPr>
        <w:pStyle w:val="BodySubheadSECOND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4. Don’t resent his past failures.</w:t>
      </w:r>
    </w:p>
    <w:p w:rsidR="00336005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He knows when you have not really forgiven him for things he has done in the past.</w:t>
      </w:r>
    </w:p>
    <w:p w:rsidR="00336005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lastRenderedPageBreak/>
        <w:t>b. Don’t try to use them as a way:</w:t>
      </w:r>
    </w:p>
    <w:p w:rsidR="00336005" w:rsidRPr="004E7B1E" w:rsidRDefault="00336005" w:rsidP="00336005">
      <w:pPr>
        <w:pStyle w:val="BodySubheadSECOND"/>
        <w:ind w:left="81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1) to convince him he should listen to you.</w:t>
      </w:r>
    </w:p>
    <w:p w:rsidR="00336005" w:rsidRPr="004E7B1E" w:rsidRDefault="00336005" w:rsidP="00336005">
      <w:pPr>
        <w:pStyle w:val="BodySubheadSECOND"/>
        <w:ind w:left="81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2) of justifying your wrong response to him.</w:t>
      </w:r>
    </w:p>
    <w:p w:rsidR="00336005" w:rsidRPr="004E7B1E" w:rsidRDefault="00336005" w:rsidP="00336005">
      <w:pPr>
        <w:pStyle w:val="BodySubheadSECOND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5. Build loyalty to him in the children.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Your attitudes toward him are quickly picked up by the children.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b. Two things destroy their loyalty:</w:t>
      </w:r>
    </w:p>
    <w:p w:rsidR="00336005" w:rsidRPr="004E7B1E" w:rsidRDefault="00336005" w:rsidP="00336005">
      <w:pPr>
        <w:pStyle w:val="BodySubheadSECOND"/>
        <w:ind w:left="81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1) Complaints during the day of things he has not done.</w:t>
      </w:r>
    </w:p>
    <w:p w:rsidR="00336005" w:rsidRPr="004E7B1E" w:rsidRDefault="00336005" w:rsidP="00336005">
      <w:pPr>
        <w:pStyle w:val="BodySubheadSECOND"/>
        <w:ind w:left="81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2) Fear of things he will do.</w:t>
      </w:r>
    </w:p>
    <w:p w:rsidR="00336005" w:rsidRPr="004E7B1E" w:rsidRDefault="00336005" w:rsidP="00336005">
      <w:pPr>
        <w:pStyle w:val="BodySubheadSECOND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6. Be grateful to him.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When you are pleasantly surprised and genuinely grateful for ‘extras,” this greatly increases his motivation to provide them.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b. When you expect “extras” from him, his motivation for providing them decreases.</w:t>
      </w:r>
    </w:p>
    <w:p w:rsidR="00336005" w:rsidRPr="004E7B1E" w:rsidRDefault="00336005" w:rsidP="00336005">
      <w:pPr>
        <w:pStyle w:val="BodySubheadSECOND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7. Be consistent with his discipline of the children.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Don’t take sides against him.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b. Don’t defend the children.</w:t>
      </w:r>
    </w:p>
    <w:p w:rsidR="00336005" w:rsidRPr="004E7B1E" w:rsidRDefault="00336005" w:rsidP="00336005">
      <w:pPr>
        <w:pStyle w:val="BodySubheadSECOND"/>
        <w:ind w:left="54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This causes him to doubt your loyalty to him.</w:t>
      </w:r>
    </w:p>
    <w:p w:rsidR="00336005" w:rsidRPr="004E7B1E" w:rsidRDefault="00336005" w:rsidP="00336005">
      <w:pPr>
        <w:pStyle w:val="BodySubheadSECOND"/>
        <w:ind w:left="54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He may feel you are trying to turn the children against him.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c. Settle differences in discipline away from the children.</w:t>
      </w:r>
    </w:p>
    <w:p w:rsidR="00336005" w:rsidRPr="004E7B1E" w:rsidRDefault="00336005" w:rsidP="00336005">
      <w:pPr>
        <w:pStyle w:val="BodySubheadSECOND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8. Don’t correct him in public.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a. Don’t use jokes about him or cutting remarks to him in front of other people in order to emphasize some change you would like to have in him.</w:t>
      </w:r>
    </w:p>
    <w:p w:rsidR="00336005" w:rsidRPr="004E7B1E" w:rsidRDefault="00336005" w:rsidP="00336005">
      <w:pPr>
        <w:pStyle w:val="BodySubheadSECOND"/>
        <w:ind w:left="540" w:hanging="270"/>
        <w:rPr>
          <w:b w:val="0"/>
          <w:sz w:val="22"/>
          <w:szCs w:val="22"/>
        </w:rPr>
      </w:pPr>
      <w:r w:rsidRPr="004E7B1E">
        <w:rPr>
          <w:b w:val="0"/>
          <w:sz w:val="22"/>
          <w:szCs w:val="22"/>
        </w:rPr>
        <w:t>b. If he makes a mistake or misquotes someone, tell him about it privately. Then, only if his statement will have harmful results for someone.</w:t>
      </w:r>
    </w:p>
    <w:p w:rsidR="00A60CC0" w:rsidRPr="00336005" w:rsidRDefault="00A60CC0" w:rsidP="00336005"/>
    <w:sectPr w:rsidR="00A60CC0" w:rsidRPr="00336005" w:rsidSect="00B421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00" w:right="1080" w:bottom="900" w:left="3600" w:header="720" w:footer="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endnote>
  <w:end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Dingbats">
    <w:altName w:val="Monotype Sorts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Optim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entium">
    <w:altName w:val="Tiffany Lt BT"/>
    <w:charset w:val="00"/>
    <w:family w:val="auto"/>
    <w:pitch w:val="variable"/>
    <w:sig w:usb0="00000001" w:usb1="00000003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005" w:rsidRDefault="003360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59"/>
      <w:docPartObj>
        <w:docPartGallery w:val="Page Numbers (Bottom of Page)"/>
        <w:docPartUnique/>
      </w:docPartObj>
    </w:sdtPr>
    <w:sdtEndPr/>
    <w:sdtContent>
      <w:p w:rsidR="000A5552" w:rsidRPr="009947D9" w:rsidRDefault="00336005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-509905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3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6F094E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-40.15pt;margin-top:-8.2pt;width:193.25pt;height:22.2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Vltg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" filled="f" stroked="f">
                  <v:textbox style="mso-fit-shape-to-text:t">
                    <w:txbxContent>
                      <w:p w:rsidR="000A5552" w:rsidRPr="009947D9" w:rsidRDefault="000A5552" w:rsidP="006F094E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0A5552">
          <w:rPr>
            <w:noProof/>
            <w:sz w:val="16"/>
            <w:szCs w:val="16"/>
            <w:lang w:eastAsia="zh-TW"/>
          </w:rPr>
          <w:t xml:space="preserve">How to </w:t>
        </w:r>
        <w:r>
          <w:rPr>
            <w:noProof/>
            <w:sz w:val="16"/>
            <w:szCs w:val="16"/>
            <w:lang w:eastAsia="zh-TW"/>
          </w:rPr>
          <w:t>Show Love for Your Husband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2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 w:rsidP="00CB3A4E">
    <w:pPr>
      <w:pStyle w:val="Footer"/>
      <w:tabs>
        <w:tab w:val="clear" w:pos="4680"/>
        <w:tab w:val="clear" w:pos="9360"/>
        <w:tab w:val="right" w:pos="972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60"/>
      <w:docPartObj>
        <w:docPartGallery w:val="Page Numbers (Bottom of Page)"/>
        <w:docPartUnique/>
      </w:docPartObj>
    </w:sdtPr>
    <w:sdtEndPr/>
    <w:sdtContent>
      <w:p w:rsidR="000A5552" w:rsidRPr="009947D9" w:rsidRDefault="00336005" w:rsidP="00B4211F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-519430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5E12EF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0;text-align:left;margin-left:-40.9pt;margin-top:-8.2pt;width:193.25pt;height:22.2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gItw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" filled="f" stroked="f">
                  <v:textbox style="mso-fit-shape-to-text:t">
                    <w:txbxContent>
                      <w:p w:rsidR="000A5552" w:rsidRPr="009947D9" w:rsidRDefault="000A5552" w:rsidP="005E12EF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sz w:val="16"/>
            <w:szCs w:val="16"/>
          </w:rPr>
          <w:t>How to Show Love for Your Husband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footnote>
  <w:foot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3360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4" o:spid="_x0000_s2056" type="#_x0000_t75" style="position:absolute;margin-left:0;margin-top:0;width:612pt;height:11in;z-index:-251623424;mso-position-horizontal:center;mso-position-horizontal-relative:margin;mso-position-vertical:center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w:pict>
        <v:shape id="WordPictureWatermark19057610" o:spid="_x0000_s2054" type="#_x0000_t75" style="position:absolute;margin-left:0;margin-top:0;width:612pt;height:11in;z-index:-251625472;mso-position-horizontal:center;mso-position-horizontal-relative:margin;mso-position-vertical:center;mso-position-vertical-relative:margin" o:allowincell="f">
          <v:imagedata r:id="rId2" o:title="page 1"/>
          <w10:wrap anchorx="margin" anchory="margin"/>
        </v:shape>
      </w:pict>
    </w:r>
    <w:r>
      <w:rPr>
        <w:noProof/>
      </w:rPr>
      <w:pict>
        <v:shape id="WordPictureWatermark360578094" o:spid="_x0000_s2053" type="#_x0000_t75" style="position:absolute;margin-left:0;margin-top:0;width:618.1pt;height:799.9pt;z-index:-251627520;mso-position-horizontal:center;mso-position-horizontal-relative:margin;mso-position-vertical:center;mso-position-vertical-relative:margin" o:allowincell="f">
          <v:imagedata r:id="rId3" o:title="387-019 Faith Counseling Note Sheets Page Design_v11"/>
          <w10:wrap anchorx="margin" anchory="margin"/>
        </v:shape>
      </w:pict>
    </w:r>
    <w:r>
      <w:rPr>
        <w:noProof/>
      </w:rPr>
      <w:pict>
        <v:shape id="WordPictureWatermark351432907" o:spid="_x0000_s2052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4" o:title="387-019 Faith Counseling Note Sheets Page Design_v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336005" w:rsidP="005E29D2">
    <w:pPr>
      <w:pStyle w:val="Header"/>
      <w:spacing w:after="100" w:afterAutospacing="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5" o:spid="_x0000_s2057" type="#_x0000_t75" style="position:absolute;margin-left:-178.5pt;margin-top:-105pt;width:612pt;height:11in;z-index:-251622400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33600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3" o:spid="_x0000_s2055" type="#_x0000_t75" style="position:absolute;margin-left:-179.6pt;margin-top:-105pt;width:612pt;height:11in;z-index:-251624448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-77470</wp:posOffset>
              </wp:positionH>
              <wp:positionV relativeFrom="paragraph">
                <wp:posOffset>766445</wp:posOffset>
              </wp:positionV>
              <wp:extent cx="7781290" cy="1209040"/>
              <wp:effectExtent l="0" t="4445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552" w:rsidRPr="00C43A71" w:rsidRDefault="000A5552" w:rsidP="00C037B6">
                          <w:pPr>
                            <w:pStyle w:val="BibleVerseParagraph"/>
                            <w:spacing w:after="240"/>
                            <w:ind w:left="0"/>
                            <w:rPr>
                              <w:rFonts w:ascii="Optima" w:hAnsi="Optima"/>
                              <w:sz w:val="32"/>
                              <w:szCs w:val="32"/>
                            </w:rPr>
                          </w:pPr>
                          <w:r w:rsidRPr="00BB5CB2">
                            <w:rPr>
                              <w:rFonts w:ascii="Optima" w:hAnsi="Optima"/>
                              <w:i w:val="0"/>
                              <w:sz w:val="32"/>
                              <w:szCs w:val="32"/>
                            </w:rPr>
                            <w:t xml:space="preserve">How to </w:t>
                          </w:r>
                          <w:r w:rsidR="00336005">
                            <w:rPr>
                              <w:rFonts w:ascii="Optima" w:hAnsi="Optima"/>
                              <w:i w:val="0"/>
                              <w:sz w:val="32"/>
                              <w:szCs w:val="32"/>
                            </w:rPr>
                            <w:t>Show Love for Your Husband</w:t>
                          </w:r>
                          <w:bookmarkStart w:id="0" w:name="_GoBack"/>
                          <w:bookmarkEnd w:id="0"/>
                        </w:p>
                        <w:p w:rsidR="000A5552" w:rsidRPr="009947D9" w:rsidRDefault="000A5552" w:rsidP="00C037B6">
                          <w:pPr>
                            <w:pStyle w:val="HeaderTitle"/>
                            <w:spacing w:after="24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6.1pt;margin-top:60.35pt;width:612.7pt;height:9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OZuA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" filled="f" stroked="f">
              <v:textbox style="mso-fit-shape-to-text:t">
                <w:txbxContent>
                  <w:p w:rsidR="000A5552" w:rsidRPr="00C43A71" w:rsidRDefault="000A5552" w:rsidP="00C037B6">
                    <w:pPr>
                      <w:pStyle w:val="BibleVerseParagraph"/>
                      <w:spacing w:after="240"/>
                      <w:ind w:left="0"/>
                      <w:rPr>
                        <w:rFonts w:ascii="Optima" w:hAnsi="Optima"/>
                        <w:sz w:val="32"/>
                        <w:szCs w:val="32"/>
                      </w:rPr>
                    </w:pPr>
                    <w:r w:rsidRPr="00BB5CB2">
                      <w:rPr>
                        <w:rFonts w:ascii="Optima" w:hAnsi="Optima"/>
                        <w:i w:val="0"/>
                        <w:sz w:val="32"/>
                        <w:szCs w:val="32"/>
                      </w:rPr>
                      <w:t xml:space="preserve">How to </w:t>
                    </w:r>
                    <w:r w:rsidR="00336005">
                      <w:rPr>
                        <w:rFonts w:ascii="Optima" w:hAnsi="Optima"/>
                        <w:i w:val="0"/>
                        <w:sz w:val="32"/>
                        <w:szCs w:val="32"/>
                      </w:rPr>
                      <w:t>Show Love for Your Husband</w:t>
                    </w:r>
                    <w:bookmarkStart w:id="1" w:name="_GoBack"/>
                    <w:bookmarkEnd w:id="1"/>
                  </w:p>
                  <w:p w:rsidR="000A5552" w:rsidRPr="009947D9" w:rsidRDefault="000A5552" w:rsidP="00C037B6">
                    <w:pPr>
                      <w:pStyle w:val="HeaderTitle"/>
                      <w:spacing w:after="24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D"/>
    <w:multiLevelType w:val="singleLevel"/>
    <w:tmpl w:val="6122A8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>
    <w:nsid w:val="FFFFFF7E"/>
    <w:multiLevelType w:val="singleLevel"/>
    <w:tmpl w:val="37B0BDB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FFFFFF7F"/>
    <w:multiLevelType w:val="singleLevel"/>
    <w:tmpl w:val="4122077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FFFFFF80"/>
    <w:multiLevelType w:val="singleLevel"/>
    <w:tmpl w:val="C0FE54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3EC21C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1E180A2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674A4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2C6A1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9698B7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57A4111"/>
    <w:multiLevelType w:val="multilevel"/>
    <w:tmpl w:val="4D121718"/>
    <w:name w:val="Test List222"/>
    <w:numStyleLink w:val="ListStyleLettersBold"/>
  </w:abstractNum>
  <w:abstractNum w:abstractNumId="10">
    <w:nsid w:val="08AE3892"/>
    <w:multiLevelType w:val="multilevel"/>
    <w:tmpl w:val="683C4C10"/>
    <w:styleLink w:val="NumbersBulletedList"/>
    <w:lvl w:ilvl="0">
      <w:start w:val="1"/>
      <w:numFmt w:val="decimal"/>
      <w:pStyle w:val="SibebarBulletListBreakRegul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080"/>
        </w:tabs>
        <w:ind w:left="1080" w:hanging="21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440"/>
        </w:tabs>
        <w:ind w:left="1440" w:hanging="21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800" w:hanging="21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60"/>
        </w:tabs>
        <w:ind w:left="2160" w:hanging="21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520"/>
        </w:tabs>
        <w:ind w:left="2520" w:hanging="21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21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40"/>
        </w:tabs>
        <w:ind w:left="3240" w:hanging="21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216"/>
      </w:pPr>
      <w:rPr>
        <w:rFonts w:hint="default"/>
      </w:rPr>
    </w:lvl>
  </w:abstractNum>
  <w:abstractNum w:abstractNumId="11">
    <w:nsid w:val="0A370DD1"/>
    <w:multiLevelType w:val="multilevel"/>
    <w:tmpl w:val="984C10C6"/>
    <w:styleLink w:val="RomanNumeralListStyleBold"/>
    <w:lvl w:ilvl="0">
      <w:start w:val="1"/>
      <w:numFmt w:val="upperRoman"/>
      <w:lvlText w:val="%1."/>
      <w:lvlJc w:val="left"/>
      <w:pPr>
        <w:ind w:left="480" w:hanging="360"/>
      </w:pPr>
      <w:rPr>
        <w:rFonts w:ascii="Palatino Linotype" w:hAnsi="Palatino Linotype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ind w:left="480" w:hanging="360"/>
      </w:pPr>
      <w:rPr>
        <w:rFonts w:ascii="Palatino Linotype" w:hAnsi="Palatino Linotype" w:hint="default"/>
        <w:b/>
        <w:i w:val="0"/>
        <w:sz w:val="2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512" w:hanging="432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72" w:hanging="432"/>
      </w:pPr>
      <w:rPr>
        <w:rFonts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ZapfDingbats" w:hAnsi="ZapfDingbats" w:hint="default"/>
        <w:b w:val="0"/>
        <w:i w:val="0"/>
        <w:color w:val="auto"/>
        <w:sz w:val="12"/>
      </w:rPr>
    </w:lvl>
    <w:lvl w:ilvl="6">
      <w:start w:val="1"/>
      <w:numFmt w:val="bullet"/>
      <w:lvlText w:val="­"/>
      <w:lvlJc w:val="left"/>
      <w:pPr>
        <w:ind w:left="2520" w:hanging="360"/>
      </w:pPr>
      <w:rPr>
        <w:rFonts w:ascii="Helvetica" w:hAnsi="Helvetica"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>
    <w:nsid w:val="124759B4"/>
    <w:multiLevelType w:val="multilevel"/>
    <w:tmpl w:val="F91E94A0"/>
    <w:styleLink w:val="RomanNumeralListArrow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bullet"/>
      <w:lvlText w:val="â"/>
      <w:lvlJc w:val="left"/>
      <w:pPr>
        <w:ind w:left="1224" w:hanging="504"/>
      </w:pPr>
      <w:rPr>
        <w:rFonts w:ascii="ZapfDingbats" w:hAnsi="ZapfDingbats" w:hint="default"/>
        <w:color w:val="auto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Helvetica" w:hAnsi="Helvetica" w:hint="default"/>
        <w:color w:val="auto"/>
      </w:rPr>
    </w:lvl>
    <w:lvl w:ilvl="4">
      <w:start w:val="1"/>
      <w:numFmt w:val="none"/>
      <w:lvlText w:val=""/>
      <w:lvlJc w:val="left"/>
      <w:pPr>
        <w:ind w:left="1872" w:hanging="432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>
    <w:nsid w:val="233F7013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29863822"/>
    <w:multiLevelType w:val="multilevel"/>
    <w:tmpl w:val="4D121718"/>
    <w:name w:val="Test List2"/>
    <w:numStyleLink w:val="ListStyleLettersBold"/>
  </w:abstractNum>
  <w:abstractNum w:abstractNumId="15">
    <w:nsid w:val="38CC37C1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40CB6C5D"/>
    <w:multiLevelType w:val="multilevel"/>
    <w:tmpl w:val="2A1CED1A"/>
    <w:name w:val="Test List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 w:val="0"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7">
    <w:nsid w:val="42185CEC"/>
    <w:multiLevelType w:val="hybridMultilevel"/>
    <w:tmpl w:val="0A26BD5A"/>
    <w:lvl w:ilvl="0" w:tplc="FC3E7AE0">
      <w:start w:val="3"/>
      <w:numFmt w:val="bullet"/>
      <w:lvlText w:val=""/>
      <w:lvlJc w:val="left"/>
      <w:pPr>
        <w:ind w:left="8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44FD5126"/>
    <w:multiLevelType w:val="hybridMultilevel"/>
    <w:tmpl w:val="66880990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48773A5A"/>
    <w:multiLevelType w:val="singleLevel"/>
    <w:tmpl w:val="587E3584"/>
    <w:lvl w:ilvl="0">
      <w:start w:val="1"/>
      <w:numFmt w:val="lowerLetter"/>
      <w:pStyle w:val="BulletListBreakRegular"/>
      <w:lvlText w:val="%1."/>
      <w:lvlJc w:val="left"/>
      <w:pPr>
        <w:ind w:left="480" w:hanging="360"/>
      </w:pPr>
      <w:rPr>
        <w:rFonts w:hint="default"/>
        <w:b w:val="0"/>
        <w:i w:val="0"/>
        <w:sz w:val="22"/>
      </w:rPr>
    </w:lvl>
  </w:abstractNum>
  <w:abstractNum w:abstractNumId="20">
    <w:nsid w:val="5BCC621F"/>
    <w:multiLevelType w:val="multilevel"/>
    <w:tmpl w:val="4D121718"/>
    <w:styleLink w:val="ListStyleLettersBold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20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bullet"/>
      <w:lvlText w:val="â"/>
      <w:lvlJc w:val="left"/>
      <w:pPr>
        <w:ind w:left="1944" w:hanging="504"/>
      </w:pPr>
      <w:rPr>
        <w:rFonts w:ascii="ZapfDingbats" w:hAnsi="ZapfDingbats" w:hint="default"/>
        <w:color w:val="auto"/>
      </w:rPr>
    </w:lvl>
    <w:lvl w:ilvl="5">
      <w:start w:val="1"/>
      <w:numFmt w:val="bullet"/>
      <w:lvlText w:val="­"/>
      <w:lvlJc w:val="left"/>
      <w:pPr>
        <w:ind w:left="2304" w:hanging="504"/>
      </w:pPr>
      <w:rPr>
        <w:rFonts w:ascii="Helvetica" w:hAnsi="Helvetica" w:hint="default"/>
        <w:color w:val="auto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1">
    <w:nsid w:val="5DAC6B21"/>
    <w:multiLevelType w:val="multilevel"/>
    <w:tmpl w:val="3C5A9552"/>
    <w:styleLink w:val="RomanNumeralListwithSquareBullet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  <w:i w:val="0"/>
        <w:sz w:val="18"/>
      </w:rPr>
    </w:lvl>
    <w:lvl w:ilvl="3">
      <w:start w:val="1"/>
      <w:numFmt w:val="bullet"/>
      <w:lvlText w:val="n"/>
      <w:lvlJc w:val="left"/>
      <w:pPr>
        <w:ind w:left="1512" w:hanging="432"/>
      </w:pPr>
      <w:rPr>
        <w:rFonts w:ascii="ZapfDingbats" w:hAnsi="ZapfDingbats" w:hint="default"/>
        <w:b w:val="0"/>
        <w:i w:val="0"/>
        <w:color w:val="auto"/>
        <w:sz w:val="8"/>
      </w:rPr>
    </w:lvl>
    <w:lvl w:ilvl="4">
      <w:start w:val="1"/>
      <w:numFmt w:val="lowerLetter"/>
      <w:lvlText w:val="%5."/>
      <w:lvlJc w:val="left"/>
      <w:pPr>
        <w:ind w:left="1944" w:hanging="504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376" w:hanging="576"/>
      </w:pPr>
      <w:rPr>
        <w:rFonts w:hint="default"/>
      </w:rPr>
    </w:lvl>
    <w:lvl w:ilvl="6">
      <w:start w:val="1"/>
      <w:numFmt w:val="lowerLetter"/>
      <w:lvlText w:val="(%7)"/>
      <w:lvlJc w:val="left"/>
      <w:pPr>
        <w:ind w:left="2664" w:hanging="504"/>
      </w:pPr>
      <w:rPr>
        <w:rFonts w:hint="default"/>
        <w:color w:val="auto"/>
      </w:rPr>
    </w:lvl>
    <w:lvl w:ilvl="7">
      <w:start w:val="1"/>
      <w:numFmt w:val="bullet"/>
      <w:lvlText w:val="â"/>
      <w:lvlJc w:val="left"/>
      <w:pPr>
        <w:ind w:left="2880" w:hanging="360"/>
      </w:pPr>
      <w:rPr>
        <w:rFonts w:ascii="ZapfDingbats" w:hAnsi="ZapfDingbats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2">
    <w:nsid w:val="618A2432"/>
    <w:multiLevelType w:val="multilevel"/>
    <w:tmpl w:val="683C4C10"/>
    <w:numStyleLink w:val="NumbersBulletedList"/>
  </w:abstractNum>
  <w:abstractNum w:abstractNumId="23">
    <w:nsid w:val="67A3319B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67F91ACE"/>
    <w:multiLevelType w:val="multilevel"/>
    <w:tmpl w:val="C4ACA176"/>
    <w:name w:val="Test List22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5">
    <w:nsid w:val="7FD90BAC"/>
    <w:multiLevelType w:val="hybridMultilevel"/>
    <w:tmpl w:val="A8C299A2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20"/>
  </w:num>
  <w:num w:numId="11">
    <w:abstractNumId w:val="11"/>
  </w:num>
  <w:num w:numId="12">
    <w:abstractNumId w:val="12"/>
  </w:num>
  <w:num w:numId="13">
    <w:abstractNumId w:val="21"/>
  </w:num>
  <w:num w:numId="14">
    <w:abstractNumId w:val="10"/>
  </w:num>
  <w:num w:numId="15">
    <w:abstractNumId w:val="22"/>
  </w:num>
  <w:num w:numId="16">
    <w:abstractNumId w:val="19"/>
  </w:num>
  <w:num w:numId="17">
    <w:abstractNumId w:val="25"/>
  </w:num>
  <w:num w:numId="18">
    <w:abstractNumId w:val="17"/>
  </w:num>
  <w:num w:numId="19">
    <w:abstractNumId w:val="18"/>
  </w:num>
  <w:num w:numId="20">
    <w:abstractNumId w:val="13"/>
  </w:num>
  <w:num w:numId="21">
    <w:abstractNumId w:val="23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02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4B"/>
    <w:rsid w:val="0000613C"/>
    <w:rsid w:val="0001283C"/>
    <w:rsid w:val="00020B6E"/>
    <w:rsid w:val="0006532B"/>
    <w:rsid w:val="00066278"/>
    <w:rsid w:val="00072EB6"/>
    <w:rsid w:val="00097FF7"/>
    <w:rsid w:val="000A3D09"/>
    <w:rsid w:val="000A3E6D"/>
    <w:rsid w:val="000A5552"/>
    <w:rsid w:val="000B0A96"/>
    <w:rsid w:val="000B4048"/>
    <w:rsid w:val="000B7A13"/>
    <w:rsid w:val="000C71DB"/>
    <w:rsid w:val="000E356B"/>
    <w:rsid w:val="000F5C49"/>
    <w:rsid w:val="00121714"/>
    <w:rsid w:val="0012289B"/>
    <w:rsid w:val="00125E49"/>
    <w:rsid w:val="00150F2B"/>
    <w:rsid w:val="00154B5B"/>
    <w:rsid w:val="001670F0"/>
    <w:rsid w:val="001919A4"/>
    <w:rsid w:val="001A3B0E"/>
    <w:rsid w:val="001B0CA6"/>
    <w:rsid w:val="001C19D2"/>
    <w:rsid w:val="001C1A1B"/>
    <w:rsid w:val="001C3DFD"/>
    <w:rsid w:val="001C53CF"/>
    <w:rsid w:val="001E3483"/>
    <w:rsid w:val="001E62BD"/>
    <w:rsid w:val="001F49E7"/>
    <w:rsid w:val="001F5BFE"/>
    <w:rsid w:val="001F7084"/>
    <w:rsid w:val="00200673"/>
    <w:rsid w:val="002358F2"/>
    <w:rsid w:val="0027081A"/>
    <w:rsid w:val="00273C7B"/>
    <w:rsid w:val="002823F9"/>
    <w:rsid w:val="002B34A3"/>
    <w:rsid w:val="002D5AE5"/>
    <w:rsid w:val="002E0839"/>
    <w:rsid w:val="002E4666"/>
    <w:rsid w:val="00311DF3"/>
    <w:rsid w:val="00314932"/>
    <w:rsid w:val="0031787A"/>
    <w:rsid w:val="00330504"/>
    <w:rsid w:val="00331FAB"/>
    <w:rsid w:val="00336005"/>
    <w:rsid w:val="00354076"/>
    <w:rsid w:val="0036085D"/>
    <w:rsid w:val="0036089B"/>
    <w:rsid w:val="0036735D"/>
    <w:rsid w:val="00385FFD"/>
    <w:rsid w:val="003935DA"/>
    <w:rsid w:val="0039395F"/>
    <w:rsid w:val="003939CF"/>
    <w:rsid w:val="003A16E1"/>
    <w:rsid w:val="003C2C7D"/>
    <w:rsid w:val="003C4E4E"/>
    <w:rsid w:val="003D69C6"/>
    <w:rsid w:val="003E3B4B"/>
    <w:rsid w:val="003E5E18"/>
    <w:rsid w:val="003F0E3E"/>
    <w:rsid w:val="004145C5"/>
    <w:rsid w:val="004203EF"/>
    <w:rsid w:val="00423A36"/>
    <w:rsid w:val="004247A2"/>
    <w:rsid w:val="00424B8F"/>
    <w:rsid w:val="00432BDB"/>
    <w:rsid w:val="00432E83"/>
    <w:rsid w:val="0045539B"/>
    <w:rsid w:val="00462288"/>
    <w:rsid w:val="0046595B"/>
    <w:rsid w:val="00483CB5"/>
    <w:rsid w:val="00486EE7"/>
    <w:rsid w:val="00492CC6"/>
    <w:rsid w:val="004B4C80"/>
    <w:rsid w:val="004C23CF"/>
    <w:rsid w:val="004C6EB1"/>
    <w:rsid w:val="004C747A"/>
    <w:rsid w:val="004D01B4"/>
    <w:rsid w:val="004D706D"/>
    <w:rsid w:val="00512702"/>
    <w:rsid w:val="005207EB"/>
    <w:rsid w:val="00525E77"/>
    <w:rsid w:val="00563A0A"/>
    <w:rsid w:val="005660FC"/>
    <w:rsid w:val="00570169"/>
    <w:rsid w:val="0057522C"/>
    <w:rsid w:val="00591848"/>
    <w:rsid w:val="005A4A0D"/>
    <w:rsid w:val="005C0C3C"/>
    <w:rsid w:val="005E01C8"/>
    <w:rsid w:val="005E0728"/>
    <w:rsid w:val="005E12EF"/>
    <w:rsid w:val="005E29D2"/>
    <w:rsid w:val="005E2B44"/>
    <w:rsid w:val="005F05C5"/>
    <w:rsid w:val="005F678C"/>
    <w:rsid w:val="00616BC8"/>
    <w:rsid w:val="0062636E"/>
    <w:rsid w:val="00626AF0"/>
    <w:rsid w:val="0063290E"/>
    <w:rsid w:val="006718BA"/>
    <w:rsid w:val="0068595D"/>
    <w:rsid w:val="00687356"/>
    <w:rsid w:val="006A64AC"/>
    <w:rsid w:val="006A6F9D"/>
    <w:rsid w:val="006E5686"/>
    <w:rsid w:val="006F094E"/>
    <w:rsid w:val="00705C91"/>
    <w:rsid w:val="00715130"/>
    <w:rsid w:val="00717A47"/>
    <w:rsid w:val="00736F34"/>
    <w:rsid w:val="007436DE"/>
    <w:rsid w:val="00776BAB"/>
    <w:rsid w:val="007857EA"/>
    <w:rsid w:val="0078658A"/>
    <w:rsid w:val="0079193D"/>
    <w:rsid w:val="007A1D30"/>
    <w:rsid w:val="007E7A13"/>
    <w:rsid w:val="007F1B3B"/>
    <w:rsid w:val="00857224"/>
    <w:rsid w:val="008614CD"/>
    <w:rsid w:val="00861DE3"/>
    <w:rsid w:val="00863720"/>
    <w:rsid w:val="00874DAA"/>
    <w:rsid w:val="00897E08"/>
    <w:rsid w:val="008A091C"/>
    <w:rsid w:val="008C6DB2"/>
    <w:rsid w:val="008D75C0"/>
    <w:rsid w:val="008E5683"/>
    <w:rsid w:val="008F5E7B"/>
    <w:rsid w:val="00903881"/>
    <w:rsid w:val="00907DBE"/>
    <w:rsid w:val="00926942"/>
    <w:rsid w:val="009349F3"/>
    <w:rsid w:val="00943540"/>
    <w:rsid w:val="009462AC"/>
    <w:rsid w:val="009507D6"/>
    <w:rsid w:val="00951E7C"/>
    <w:rsid w:val="009564FF"/>
    <w:rsid w:val="00957B35"/>
    <w:rsid w:val="009645EA"/>
    <w:rsid w:val="00971925"/>
    <w:rsid w:val="00972A1B"/>
    <w:rsid w:val="00982288"/>
    <w:rsid w:val="00987815"/>
    <w:rsid w:val="009947D9"/>
    <w:rsid w:val="009B3151"/>
    <w:rsid w:val="009B33AF"/>
    <w:rsid w:val="009D25F9"/>
    <w:rsid w:val="009E50F0"/>
    <w:rsid w:val="009F2E6B"/>
    <w:rsid w:val="00A05524"/>
    <w:rsid w:val="00A15C84"/>
    <w:rsid w:val="00A216AB"/>
    <w:rsid w:val="00A244B6"/>
    <w:rsid w:val="00A42C5F"/>
    <w:rsid w:val="00A5369F"/>
    <w:rsid w:val="00A60CC0"/>
    <w:rsid w:val="00A71EDB"/>
    <w:rsid w:val="00A90BFD"/>
    <w:rsid w:val="00AA2B78"/>
    <w:rsid w:val="00AB4E39"/>
    <w:rsid w:val="00AB686C"/>
    <w:rsid w:val="00AF5E67"/>
    <w:rsid w:val="00B05D25"/>
    <w:rsid w:val="00B30530"/>
    <w:rsid w:val="00B3145F"/>
    <w:rsid w:val="00B35CE4"/>
    <w:rsid w:val="00B4211F"/>
    <w:rsid w:val="00B45EA2"/>
    <w:rsid w:val="00B505E7"/>
    <w:rsid w:val="00B64D99"/>
    <w:rsid w:val="00B73393"/>
    <w:rsid w:val="00BA058E"/>
    <w:rsid w:val="00BB5CB2"/>
    <w:rsid w:val="00BC14CD"/>
    <w:rsid w:val="00BC40EE"/>
    <w:rsid w:val="00BC6AAB"/>
    <w:rsid w:val="00BD5A48"/>
    <w:rsid w:val="00BE1F01"/>
    <w:rsid w:val="00BE535F"/>
    <w:rsid w:val="00BE6886"/>
    <w:rsid w:val="00BF0985"/>
    <w:rsid w:val="00BF2E8B"/>
    <w:rsid w:val="00C037B6"/>
    <w:rsid w:val="00C07DA2"/>
    <w:rsid w:val="00C10376"/>
    <w:rsid w:val="00C333E0"/>
    <w:rsid w:val="00C336BB"/>
    <w:rsid w:val="00C378D7"/>
    <w:rsid w:val="00C43A71"/>
    <w:rsid w:val="00C43D91"/>
    <w:rsid w:val="00C43F2F"/>
    <w:rsid w:val="00C45AEC"/>
    <w:rsid w:val="00C46395"/>
    <w:rsid w:val="00C53297"/>
    <w:rsid w:val="00C6231F"/>
    <w:rsid w:val="00C62BAF"/>
    <w:rsid w:val="00C66336"/>
    <w:rsid w:val="00C666E5"/>
    <w:rsid w:val="00C71F8A"/>
    <w:rsid w:val="00C72B6C"/>
    <w:rsid w:val="00C7419A"/>
    <w:rsid w:val="00C76B42"/>
    <w:rsid w:val="00CB054B"/>
    <w:rsid w:val="00CB2B2A"/>
    <w:rsid w:val="00CB3184"/>
    <w:rsid w:val="00CB3A4E"/>
    <w:rsid w:val="00CB624F"/>
    <w:rsid w:val="00CD2605"/>
    <w:rsid w:val="00CD50D4"/>
    <w:rsid w:val="00CE2182"/>
    <w:rsid w:val="00CE61F7"/>
    <w:rsid w:val="00D0162E"/>
    <w:rsid w:val="00D035F0"/>
    <w:rsid w:val="00D1534D"/>
    <w:rsid w:val="00D35D57"/>
    <w:rsid w:val="00D62A64"/>
    <w:rsid w:val="00D638D2"/>
    <w:rsid w:val="00D9699B"/>
    <w:rsid w:val="00DA7308"/>
    <w:rsid w:val="00DF1D8A"/>
    <w:rsid w:val="00DF5A1D"/>
    <w:rsid w:val="00E060F0"/>
    <w:rsid w:val="00E10128"/>
    <w:rsid w:val="00E10E1E"/>
    <w:rsid w:val="00E113FA"/>
    <w:rsid w:val="00E259A3"/>
    <w:rsid w:val="00E33081"/>
    <w:rsid w:val="00E42019"/>
    <w:rsid w:val="00E45256"/>
    <w:rsid w:val="00E5484A"/>
    <w:rsid w:val="00E62EC3"/>
    <w:rsid w:val="00E65CE1"/>
    <w:rsid w:val="00E928B4"/>
    <w:rsid w:val="00ED2025"/>
    <w:rsid w:val="00EE49D3"/>
    <w:rsid w:val="00EE70F7"/>
    <w:rsid w:val="00F02DC7"/>
    <w:rsid w:val="00F04117"/>
    <w:rsid w:val="00F12DE9"/>
    <w:rsid w:val="00F269B7"/>
    <w:rsid w:val="00F40446"/>
    <w:rsid w:val="00F418EA"/>
    <w:rsid w:val="00F47321"/>
    <w:rsid w:val="00F57CC2"/>
    <w:rsid w:val="00F72836"/>
    <w:rsid w:val="00F87965"/>
    <w:rsid w:val="00FB5EFE"/>
    <w:rsid w:val="00FE2EFF"/>
    <w:rsid w:val="00FE49B9"/>
    <w:rsid w:val="00FE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EAF3184A-6093-44D4-8416-A4C166B9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Paragraph SECOND"/>
    <w:rsid w:val="00E5484A"/>
    <w:pPr>
      <w:spacing w:before="360" w:after="0" w:line="300" w:lineRule="exact"/>
    </w:pPr>
    <w:rPr>
      <w:rFonts w:ascii="Palatino Linotype" w:hAnsi="Palatino Linotype"/>
      <w:spacing w:val="4"/>
      <w:kern w:val="12"/>
    </w:rPr>
  </w:style>
  <w:style w:type="paragraph" w:styleId="Heading1">
    <w:name w:val="heading 1"/>
    <w:basedOn w:val="BulletListBreakRegular"/>
    <w:next w:val="Normal"/>
    <w:link w:val="Heading1Char"/>
    <w:uiPriority w:val="9"/>
    <w:rsid w:val="00BC14CD"/>
    <w:pPr>
      <w:numPr>
        <w:numId w:val="0"/>
      </w:numPr>
      <w:outlineLvl w:val="0"/>
    </w:pPr>
  </w:style>
  <w:style w:type="paragraph" w:styleId="Heading2">
    <w:name w:val="heading 2"/>
    <w:basedOn w:val="Normal"/>
    <w:next w:val="Normal"/>
    <w:link w:val="Heading2Char"/>
    <w:uiPriority w:val="9"/>
    <w:rsid w:val="00354076"/>
    <w:pPr>
      <w:keepNext/>
      <w:keepLines/>
      <w:outlineLvl w:val="1"/>
    </w:pPr>
    <w:rPr>
      <w:rFonts w:eastAsiaTheme="majorEastAsia" w:cstheme="majorBidi"/>
      <w:b/>
      <w:bCs/>
      <w:color w:val="00415A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54076"/>
    <w:pPr>
      <w:keepNext/>
      <w:keepLines/>
      <w:outlineLvl w:val="2"/>
    </w:pPr>
    <w:rPr>
      <w:rFonts w:eastAsiaTheme="majorEastAsia" w:cstheme="majorBidi"/>
      <w:b/>
      <w:bCs/>
      <w:color w:val="EEB211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54076"/>
    <w:pPr>
      <w:keepNext/>
      <w:keepLines/>
      <w:outlineLvl w:val="3"/>
    </w:pPr>
    <w:rPr>
      <w:rFonts w:eastAsiaTheme="majorEastAsia" w:cstheme="majorBidi"/>
      <w:b/>
      <w:bCs/>
      <w:i/>
      <w:iCs/>
      <w:color w:val="00415A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E08"/>
    <w:pPr>
      <w:keepNext/>
      <w:keepLines/>
      <w:outlineLvl w:val="4"/>
    </w:pPr>
    <w:rPr>
      <w:rFonts w:eastAsiaTheme="majorEastAsia" w:cstheme="majorBidi"/>
      <w:i/>
      <w:color w:val="00415A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10E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76580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4CD"/>
    <w:rPr>
      <w:rFonts w:ascii="Palatino Linotype" w:hAnsi="Palatino Linotype"/>
      <w:spacing w:val="4"/>
      <w:kern w:val="12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54076"/>
    <w:rPr>
      <w:rFonts w:eastAsiaTheme="majorEastAsia" w:cstheme="majorBidi"/>
      <w:b/>
      <w:bCs/>
      <w:color w:val="00415A" w:themeColor="text1"/>
      <w:spacing w:val="4"/>
      <w:kern w:val="1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076"/>
    <w:rPr>
      <w:rFonts w:eastAsiaTheme="majorEastAsia" w:cstheme="majorBidi"/>
      <w:b/>
      <w:bCs/>
      <w:color w:val="EEB211" w:themeColor="text2"/>
      <w:spacing w:val="4"/>
      <w:kern w:val="1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076"/>
    <w:rPr>
      <w:rFonts w:eastAsiaTheme="majorEastAsia" w:cstheme="majorBidi"/>
      <w:b/>
      <w:bCs/>
      <w:i/>
      <w:iCs/>
      <w:color w:val="00415A" w:themeColor="text1"/>
      <w:spacing w:val="4"/>
      <w:kern w:val="12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E1E"/>
    <w:rPr>
      <w:rFonts w:ascii="Lucida Sans" w:eastAsiaTheme="majorEastAsia" w:hAnsi="Lucida Sans" w:cstheme="majorBidi"/>
      <w:i/>
      <w:color w:val="00415A" w:themeColor="text1"/>
      <w:spacing w:val="4"/>
      <w:kern w:val="12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E1E"/>
    <w:rPr>
      <w:rFonts w:asciiTheme="majorHAnsi" w:eastAsiaTheme="majorEastAsia" w:hAnsiTheme="majorHAnsi" w:cstheme="majorBidi"/>
      <w:i/>
      <w:iCs/>
      <w:color w:val="765808" w:themeColor="accent1" w:themeShade="7F"/>
      <w:spacing w:val="4"/>
      <w:kern w:val="12"/>
      <w:sz w:val="18"/>
    </w:rPr>
  </w:style>
  <w:style w:type="paragraph" w:customStyle="1" w:styleId="HeaderTitle">
    <w:name w:val="Header Title"/>
    <w:basedOn w:val="Normal"/>
    <w:rsid w:val="003D69C6"/>
    <w:pPr>
      <w:spacing w:line="500" w:lineRule="exact"/>
      <w:jc w:val="center"/>
    </w:pPr>
    <w:rPr>
      <w:rFonts w:ascii="Optima" w:hAnsi="Optima"/>
      <w:sz w:val="32"/>
      <w:szCs w:val="32"/>
    </w:rPr>
  </w:style>
  <w:style w:type="paragraph" w:customStyle="1" w:styleId="BodySubheadFIRST">
    <w:name w:val="Body Subhead FIRST"/>
    <w:basedOn w:val="Normal"/>
    <w:rsid w:val="00E5484A"/>
    <w:pPr>
      <w:spacing w:before="1560"/>
    </w:pPr>
    <w:rPr>
      <w:b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E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E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5E7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5E77"/>
    <w:rPr>
      <w:rFonts w:ascii="Lucida Sans" w:hAnsi="Lucida Sans"/>
      <w:spacing w:val="4"/>
      <w:kern w:val="12"/>
      <w:sz w:val="18"/>
    </w:rPr>
  </w:style>
  <w:style w:type="paragraph" w:styleId="Footer">
    <w:name w:val="footer"/>
    <w:basedOn w:val="Normal"/>
    <w:link w:val="FooterChar"/>
    <w:uiPriority w:val="99"/>
    <w:unhideWhenUsed/>
    <w:rsid w:val="0045539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9B"/>
    <w:rPr>
      <w:rFonts w:ascii="Palatino Linotype" w:hAnsi="Palatino Linotype"/>
      <w:spacing w:val="4"/>
      <w:kern w:val="12"/>
      <w:sz w:val="20"/>
    </w:rPr>
  </w:style>
  <w:style w:type="character" w:styleId="SubtleEmphasis">
    <w:name w:val="Subtle Emphasis"/>
    <w:basedOn w:val="DefaultParagraphFont"/>
    <w:uiPriority w:val="19"/>
    <w:semiHidden/>
    <w:qFormat/>
    <w:rsid w:val="00331FAB"/>
    <w:rPr>
      <w:i/>
      <w:iCs/>
      <w:color w:val="2DC4FF" w:themeColor="text1" w:themeTint="7F"/>
    </w:rPr>
  </w:style>
  <w:style w:type="paragraph" w:styleId="BodyText">
    <w:name w:val="Body Text"/>
    <w:basedOn w:val="Normal"/>
    <w:link w:val="BodyTextChar"/>
    <w:uiPriority w:val="99"/>
    <w:semiHidden/>
    <w:unhideWhenUsed/>
    <w:rsid w:val="00AB4E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4E39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B4E39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rsid w:val="00AB4E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B4E39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rsid w:val="00AB4E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rsid w:val="00AB4E3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AB4E39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ListBullet">
    <w:name w:val="List Bullet"/>
    <w:basedOn w:val="Normal"/>
    <w:uiPriority w:val="99"/>
    <w:semiHidden/>
    <w:rsid w:val="00AB4E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AB4E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AB4E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AB4E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AB4E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AB4E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AB4E39"/>
    <w:pPr>
      <w:spacing w:after="120"/>
      <w:ind w:left="720"/>
      <w:contextualSpacing/>
    </w:pPr>
  </w:style>
  <w:style w:type="paragraph" w:styleId="ListNumber">
    <w:name w:val="List Number"/>
    <w:basedOn w:val="Normal"/>
    <w:uiPriority w:val="99"/>
    <w:semiHidden/>
    <w:rsid w:val="00AB4E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AB4E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AB4E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AB4E39"/>
    <w:pPr>
      <w:numPr>
        <w:numId w:val="9"/>
      </w:numPr>
      <w:contextualSpacing/>
    </w:pPr>
  </w:style>
  <w:style w:type="paragraph" w:styleId="MacroText">
    <w:name w:val="macro"/>
    <w:link w:val="MacroTextChar"/>
    <w:uiPriority w:val="99"/>
    <w:semiHidden/>
    <w:rsid w:val="00AB4E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00" w:after="0" w:line="312" w:lineRule="auto"/>
    </w:pPr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10E1E"/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rsid w:val="00AB4E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10E1E"/>
    <w:rPr>
      <w:rFonts w:asciiTheme="majorHAnsi" w:eastAsiaTheme="majorEastAsia" w:hAnsiTheme="majorHAnsi" w:cstheme="majorBidi"/>
      <w:color w:val="00415A" w:themeColor="background1"/>
      <w:spacing w:val="4"/>
      <w:kern w:val="1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AB4E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AB4E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AB4E39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character" w:styleId="PageNumber">
    <w:name w:val="page number"/>
    <w:basedOn w:val="DefaultParagraphFont"/>
    <w:uiPriority w:val="99"/>
    <w:semiHidden/>
    <w:rsid w:val="00AB4E39"/>
  </w:style>
  <w:style w:type="paragraph" w:styleId="TableofFigures">
    <w:name w:val="table of figures"/>
    <w:basedOn w:val="Normal"/>
    <w:next w:val="Normal"/>
    <w:uiPriority w:val="99"/>
    <w:semiHidden/>
    <w:rsid w:val="00AB4E39"/>
  </w:style>
  <w:style w:type="table" w:customStyle="1" w:styleId="Style1">
    <w:name w:val="Style1"/>
    <w:basedOn w:val="TableNormal"/>
    <w:uiPriority w:val="99"/>
    <w:qFormat/>
    <w:rsid w:val="003A16E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shd w:val="clear" w:color="auto" w:fill="EEB211" w:themeFill="text2"/>
      </w:tcPr>
    </w:tblStylePr>
  </w:style>
  <w:style w:type="table" w:customStyle="1" w:styleId="LightList-Accent11">
    <w:name w:val="Light List - Accent 11"/>
    <w:aliases w:val="HMC"/>
    <w:basedOn w:val="TableNormal"/>
    <w:uiPriority w:val="61"/>
    <w:rsid w:val="00B45EA2"/>
    <w:pPr>
      <w:spacing w:after="0" w:line="240" w:lineRule="auto"/>
    </w:pPr>
    <w:rPr>
      <w:color w:val="00415A" w:themeColor="text1"/>
    </w:rPr>
    <w:tblPr>
      <w:tblStyleRowBandSize w:val="1"/>
      <w:tblStyleColBandSize w:val="1"/>
      <w:tblInd w:w="0" w:type="dxa"/>
      <w:tblBorders>
        <w:top w:val="single" w:sz="8" w:space="0" w:color="EEB211" w:themeColor="accent1"/>
        <w:left w:val="single" w:sz="8" w:space="0" w:color="EEB211" w:themeColor="accent1"/>
        <w:bottom w:val="single" w:sz="8" w:space="0" w:color="EEB211" w:themeColor="accent1"/>
        <w:right w:val="single" w:sz="8" w:space="0" w:color="EEB211" w:themeColor="accent1"/>
        <w:insideH w:val="single" w:sz="8" w:space="0" w:color="EEB211" w:themeColor="accent1"/>
        <w:insideV w:val="single" w:sz="8" w:space="0" w:color="EEB211" w:themeColor="accent1"/>
      </w:tblBorders>
      <w:tblCellMar>
        <w:top w:w="72" w:type="dxa"/>
        <w:left w:w="216" w:type="dxa"/>
        <w:bottom w:w="72" w:type="dxa"/>
        <w:right w:w="216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line="240" w:lineRule="auto"/>
      </w:pPr>
      <w:rPr>
        <w:b/>
        <w:bCs/>
        <w:color w:val="00415A" w:themeColor="background1"/>
      </w:rPr>
      <w:tblPr/>
      <w:trPr>
        <w:tblHeader/>
      </w:trPr>
      <w:tcPr>
        <w:tcBorders>
          <w:top w:val="nil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tcMar>
          <w:top w:w="144" w:type="dxa"/>
          <w:left w:w="216" w:type="dxa"/>
          <w:bottom w:w="144" w:type="dxa"/>
          <w:right w:w="216" w:type="dxa"/>
        </w:tcMar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</w:tcBorders>
        <w:shd w:val="clear" w:color="auto" w:fill="FBEFCF" w:themeFill="text2" w:themeFillTint="33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FBEFCF" w:themeFill="text2" w:themeFillTint="33"/>
      </w:tcPr>
    </w:tblStylePr>
    <w:tblStylePr w:type="band1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FBEFCF" w:themeFill="text2" w:themeFillTint="33"/>
      </w:tcPr>
    </w:tblStylePr>
    <w:tblStylePr w:type="band2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single" w:sz="8" w:space="0" w:color="EEB211" w:themeColor="accent1"/>
          <w:left w:val="single" w:sz="8" w:space="0" w:color="EEB211" w:themeColor="accent1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single" w:sz="8" w:space="0" w:color="EEB211" w:themeColor="accent1"/>
          <w:left w:val="nil"/>
          <w:bottom w:val="nil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ghtList-Accent4">
    <w:name w:val="Light List Accent 4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79193D"/>
    <w:pPr>
      <w:spacing w:after="0" w:line="240" w:lineRule="auto"/>
    </w:pPr>
    <w:tblPr>
      <w:tblInd w:w="0" w:type="dxa"/>
      <w:tblBorders>
        <w:top w:val="single" w:sz="4" w:space="0" w:color="00415A" w:themeColor="text1"/>
        <w:left w:val="single" w:sz="4" w:space="0" w:color="00415A" w:themeColor="text1"/>
        <w:bottom w:val="single" w:sz="4" w:space="0" w:color="00415A" w:themeColor="text1"/>
        <w:right w:val="single" w:sz="4" w:space="0" w:color="00415A" w:themeColor="text1"/>
        <w:insideH w:val="single" w:sz="4" w:space="0" w:color="00415A" w:themeColor="text1"/>
        <w:insideV w:val="single" w:sz="4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3A16E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A16E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List1">
    <w:name w:val="Light List1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15A" w:themeColor="text1"/>
        <w:left w:val="single" w:sz="8" w:space="0" w:color="00415A" w:themeColor="text1"/>
        <w:bottom w:val="single" w:sz="8" w:space="0" w:color="00415A" w:themeColor="text1"/>
        <w:right w:val="single" w:sz="8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00415A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band1Horz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</w:style>
  <w:style w:type="paragraph" w:styleId="Caption">
    <w:name w:val="caption"/>
    <w:basedOn w:val="Normal"/>
    <w:next w:val="Normal"/>
    <w:uiPriority w:val="35"/>
    <w:semiHidden/>
    <w:qFormat/>
    <w:rsid w:val="00926942"/>
    <w:pPr>
      <w:spacing w:before="0" w:after="200" w:line="240" w:lineRule="auto"/>
    </w:pPr>
    <w:rPr>
      <w:b/>
      <w:bCs/>
      <w:color w:val="EEB211" w:themeColor="accent1"/>
      <w:szCs w:val="18"/>
    </w:rPr>
  </w:style>
  <w:style w:type="paragraph" w:customStyle="1" w:styleId="BodyParagraphItalic">
    <w:name w:val="Body Paragraph Italic"/>
    <w:basedOn w:val="Normal"/>
    <w:link w:val="BodyParagraphItalicChar"/>
    <w:rsid w:val="0078658A"/>
    <w:rPr>
      <w:i/>
    </w:rPr>
  </w:style>
  <w:style w:type="character" w:customStyle="1" w:styleId="BodyParagraphItalicChar">
    <w:name w:val="Body Paragraph Italic Char"/>
    <w:basedOn w:val="DefaultParagraphFont"/>
    <w:link w:val="BodyParagraphItalic"/>
    <w:rsid w:val="0078658A"/>
    <w:rPr>
      <w:rFonts w:ascii="Palatino Linotype" w:hAnsi="Palatino Linotype"/>
      <w:i/>
      <w:spacing w:val="4"/>
      <w:kern w:val="12"/>
      <w:sz w:val="20"/>
    </w:rPr>
  </w:style>
  <w:style w:type="paragraph" w:customStyle="1" w:styleId="BodyUnderline">
    <w:name w:val="Body Underline"/>
    <w:basedOn w:val="Normal"/>
    <w:link w:val="BodyUnderlineChar"/>
    <w:rsid w:val="000C71DB"/>
    <w:rPr>
      <w:color w:val="FFFFFF" w:themeColor="background2"/>
      <w:u w:val="single" w:color="000000"/>
    </w:rPr>
  </w:style>
  <w:style w:type="character" w:customStyle="1" w:styleId="BodyUnderlineChar">
    <w:name w:val="Body Underline Char"/>
    <w:basedOn w:val="DefaultParagraphFont"/>
    <w:link w:val="BodyUnderline"/>
    <w:rsid w:val="000C71DB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paragraph" w:customStyle="1" w:styleId="BibleVerseTitle">
    <w:name w:val="Bible Verse Title"/>
    <w:basedOn w:val="Normal"/>
    <w:link w:val="BibleVerseTitleChar"/>
    <w:rsid w:val="005F678C"/>
    <w:rPr>
      <w:rFonts w:cs="Palatino Linotype"/>
      <w:b/>
      <w:i/>
      <w:szCs w:val="20"/>
    </w:rPr>
  </w:style>
  <w:style w:type="character" w:customStyle="1" w:styleId="BibleVerseTitleChar">
    <w:name w:val="Bible Verse Title Char"/>
    <w:basedOn w:val="DefaultParagraphFont"/>
    <w:link w:val="BibleVerseTitle"/>
    <w:rsid w:val="005F678C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numbering" w:customStyle="1" w:styleId="RomanNumeralListStyleBold">
    <w:name w:val="Roman Numeral List Style Bold"/>
    <w:uiPriority w:val="99"/>
    <w:rsid w:val="00E5484A"/>
    <w:pPr>
      <w:numPr>
        <w:numId w:val="11"/>
      </w:numPr>
    </w:pPr>
  </w:style>
  <w:style w:type="paragraph" w:customStyle="1" w:styleId="ResourceInformation">
    <w:name w:val="Resource Information"/>
    <w:basedOn w:val="Normal"/>
    <w:link w:val="ResourceInformationChar"/>
    <w:rsid w:val="00687356"/>
  </w:style>
  <w:style w:type="paragraph" w:customStyle="1" w:styleId="BibleVerseWordofGod">
    <w:name w:val="Bible Verse Word of God"/>
    <w:basedOn w:val="Normal"/>
    <w:link w:val="BibleVerseWordofGodChar"/>
    <w:rsid w:val="00982288"/>
    <w:rPr>
      <w:i/>
      <w:caps/>
    </w:rPr>
  </w:style>
  <w:style w:type="character" w:customStyle="1" w:styleId="BibleVerseWordofGodChar">
    <w:name w:val="Bible Verse Word of God Char"/>
    <w:basedOn w:val="DefaultParagraphFont"/>
    <w:link w:val="BibleVerseWordofGod"/>
    <w:rsid w:val="00982288"/>
    <w:rPr>
      <w:rFonts w:ascii="Palatino Linotype" w:hAnsi="Palatino Linotype"/>
      <w:i/>
      <w:caps/>
      <w:spacing w:val="4"/>
      <w:kern w:val="12"/>
      <w:sz w:val="20"/>
    </w:rPr>
  </w:style>
  <w:style w:type="paragraph" w:customStyle="1" w:styleId="BodySubheadSECOND">
    <w:name w:val="Body Subhead SECOND"/>
    <w:basedOn w:val="BodySubheadFIRST"/>
    <w:rsid w:val="00EE70F7"/>
    <w:pPr>
      <w:spacing w:before="120"/>
    </w:pPr>
  </w:style>
  <w:style w:type="paragraph" w:customStyle="1" w:styleId="NormalParagraphFIRST">
    <w:name w:val="Normal Paragraph FIRST"/>
    <w:basedOn w:val="Normal"/>
    <w:link w:val="NormalParagraphFIRSTChar"/>
    <w:rsid w:val="00E45256"/>
    <w:pPr>
      <w:spacing w:before="1440"/>
    </w:pPr>
  </w:style>
  <w:style w:type="numbering" w:customStyle="1" w:styleId="ListStyleLettersBold">
    <w:name w:val="List Style Letters Bold"/>
    <w:uiPriority w:val="99"/>
    <w:rsid w:val="00C46395"/>
    <w:pPr>
      <w:numPr>
        <w:numId w:val="10"/>
      </w:numPr>
    </w:pPr>
  </w:style>
  <w:style w:type="paragraph" w:styleId="ListParagraph">
    <w:name w:val="List Paragraph"/>
    <w:basedOn w:val="Normal"/>
    <w:uiPriority w:val="99"/>
    <w:qFormat/>
    <w:rsid w:val="00A90BFD"/>
    <w:pPr>
      <w:ind w:left="720"/>
      <w:contextualSpacing/>
    </w:pPr>
  </w:style>
  <w:style w:type="character" w:customStyle="1" w:styleId="CitationAuthor">
    <w:name w:val="Citation Author"/>
    <w:basedOn w:val="DefaultParagraphFont"/>
    <w:uiPriority w:val="1"/>
    <w:rsid w:val="00B3145F"/>
    <w:rPr>
      <w:rFonts w:ascii="Palatino Linotype" w:hAnsi="Palatino Linotype"/>
      <w:sz w:val="20"/>
    </w:rPr>
  </w:style>
  <w:style w:type="paragraph" w:customStyle="1" w:styleId="BodyParagraphBold">
    <w:name w:val="Body Paragraph Bold"/>
    <w:basedOn w:val="NormalParagraphFIRST"/>
    <w:link w:val="BodyParagraphBoldChar"/>
    <w:rsid w:val="0078658A"/>
    <w:pPr>
      <w:spacing w:before="360"/>
    </w:pPr>
    <w:rPr>
      <w:b/>
    </w:rPr>
  </w:style>
  <w:style w:type="character" w:customStyle="1" w:styleId="NormalParagraphFIRSTChar">
    <w:name w:val="Normal Paragraph FIRST Char"/>
    <w:basedOn w:val="DefaultParagraphFont"/>
    <w:link w:val="NormalParagraphFIRST"/>
    <w:rsid w:val="00200673"/>
    <w:rPr>
      <w:rFonts w:ascii="Palatino Linotype" w:hAnsi="Palatino Linotype"/>
      <w:spacing w:val="4"/>
      <w:kern w:val="12"/>
      <w:sz w:val="20"/>
    </w:rPr>
  </w:style>
  <w:style w:type="character" w:customStyle="1" w:styleId="BodyParagraphBoldChar">
    <w:name w:val="Body Paragraph Bold Char"/>
    <w:basedOn w:val="NormalParagraphFIRSTChar"/>
    <w:link w:val="BodyParagraphBold"/>
    <w:rsid w:val="0078658A"/>
    <w:rPr>
      <w:rFonts w:ascii="Palatino Linotype" w:hAnsi="Palatino Linotype"/>
      <w:b/>
      <w:spacing w:val="4"/>
      <w:kern w:val="12"/>
      <w:sz w:val="20"/>
    </w:rPr>
  </w:style>
  <w:style w:type="paragraph" w:customStyle="1" w:styleId="BulletListBreakBold">
    <w:name w:val="Bullet List Break Bold"/>
    <w:link w:val="BulletListBreakBoldChar"/>
    <w:rsid w:val="0036089B"/>
    <w:pPr>
      <w:spacing w:before="360"/>
    </w:pPr>
    <w:rPr>
      <w:rFonts w:ascii="Palatino Linotype" w:hAnsi="Palatino Linotype"/>
      <w:b/>
      <w:spacing w:val="4"/>
      <w:kern w:val="12"/>
      <w:sz w:val="18"/>
    </w:rPr>
  </w:style>
  <w:style w:type="paragraph" w:customStyle="1" w:styleId="BibleVerseParagraph">
    <w:name w:val="Bible Verse Paragraph"/>
    <w:basedOn w:val="Normal"/>
    <w:rsid w:val="0039395F"/>
    <w:pPr>
      <w:ind w:left="760"/>
    </w:pPr>
    <w:rPr>
      <w:i/>
    </w:rPr>
  </w:style>
  <w:style w:type="character" w:customStyle="1" w:styleId="CitationSource">
    <w:name w:val="Citation Source"/>
    <w:basedOn w:val="CitationAuthor"/>
    <w:uiPriority w:val="1"/>
    <w:rsid w:val="00B3145F"/>
    <w:rPr>
      <w:rFonts w:ascii="Palatino Linotype" w:hAnsi="Palatino Linotype"/>
      <w:i/>
      <w:sz w:val="20"/>
    </w:rPr>
  </w:style>
  <w:style w:type="character" w:customStyle="1" w:styleId="FaithBulletBoldChar">
    <w:name w:val="Faith Bullet Bold Char"/>
    <w:basedOn w:val="DefaultParagraphFont"/>
    <w:rsid w:val="002823F9"/>
    <w:rPr>
      <w:rFonts w:ascii="Palatino Linotype" w:hAnsi="Palatino Linotype"/>
      <w:spacing w:val="4"/>
      <w:kern w:val="12"/>
      <w:sz w:val="18"/>
    </w:rPr>
  </w:style>
  <w:style w:type="character" w:customStyle="1" w:styleId="ResourceInformationChar">
    <w:name w:val="Resource Information Char"/>
    <w:basedOn w:val="DefaultParagraphFont"/>
    <w:link w:val="ResourceInformation"/>
    <w:rsid w:val="00B3145F"/>
    <w:rPr>
      <w:rFonts w:ascii="Palatino Linotype" w:hAnsi="Palatino Linotype"/>
      <w:spacing w:val="4"/>
      <w:kern w:val="12"/>
      <w:sz w:val="20"/>
    </w:rPr>
  </w:style>
  <w:style w:type="character" w:customStyle="1" w:styleId="Exponent">
    <w:name w:val="Exponent"/>
    <w:basedOn w:val="DefaultParagraphFont"/>
    <w:uiPriority w:val="1"/>
    <w:rsid w:val="003C2C7D"/>
    <w:rPr>
      <w:vertAlign w:val="superscript"/>
    </w:rPr>
  </w:style>
  <w:style w:type="character" w:customStyle="1" w:styleId="BulletListBreakBoldChar">
    <w:name w:val="Bullet List Break Bold Char"/>
    <w:basedOn w:val="DefaultParagraphFont"/>
    <w:link w:val="BulletListBreakBold"/>
    <w:rsid w:val="002823F9"/>
    <w:rPr>
      <w:rFonts w:ascii="Palatino Linotype" w:hAnsi="Palatino Linotype"/>
      <w:b/>
      <w:spacing w:val="4"/>
      <w:kern w:val="12"/>
      <w:sz w:val="18"/>
    </w:rPr>
  </w:style>
  <w:style w:type="paragraph" w:customStyle="1" w:styleId="BulletListBreakItalic">
    <w:name w:val="Bullet List Break Italic"/>
    <w:basedOn w:val="BulletListBreakBold"/>
    <w:rsid w:val="00861DE3"/>
    <w:rPr>
      <w:b w:val="0"/>
      <w:i/>
    </w:rPr>
  </w:style>
  <w:style w:type="paragraph" w:customStyle="1" w:styleId="NormalParagraphBold">
    <w:name w:val="Normal Paragraph Bold"/>
    <w:basedOn w:val="Normal"/>
    <w:rsid w:val="005E0728"/>
    <w:rPr>
      <w:b/>
    </w:rPr>
  </w:style>
  <w:style w:type="paragraph" w:customStyle="1" w:styleId="BulletListBreakRegular">
    <w:name w:val="Bullet List Break Regular"/>
    <w:basedOn w:val="Normal"/>
    <w:rsid w:val="00E5484A"/>
    <w:pPr>
      <w:numPr>
        <w:numId w:val="16"/>
      </w:numPr>
      <w:spacing w:before="240"/>
    </w:pPr>
  </w:style>
  <w:style w:type="numbering" w:customStyle="1" w:styleId="RomanNumeralListArrows">
    <w:name w:val="Roman Numeral List (Arrows)"/>
    <w:uiPriority w:val="99"/>
    <w:rsid w:val="0039395F"/>
    <w:pPr>
      <w:numPr>
        <w:numId w:val="12"/>
      </w:numPr>
    </w:pPr>
  </w:style>
  <w:style w:type="numbering" w:customStyle="1" w:styleId="RomanNumeralListwithSquareBullets">
    <w:name w:val="Roman Numeral List with Square Bullets"/>
    <w:uiPriority w:val="99"/>
    <w:rsid w:val="00154B5B"/>
    <w:pPr>
      <w:numPr>
        <w:numId w:val="13"/>
      </w:numPr>
    </w:pPr>
  </w:style>
  <w:style w:type="paragraph" w:styleId="Title">
    <w:name w:val="Title"/>
    <w:basedOn w:val="Normal"/>
    <w:link w:val="TitleChar"/>
    <w:uiPriority w:val="99"/>
    <w:qFormat/>
    <w:rsid w:val="003939CF"/>
    <w:pPr>
      <w:spacing w:before="0" w:line="240" w:lineRule="auto"/>
      <w:jc w:val="center"/>
    </w:pPr>
    <w:rPr>
      <w:rFonts w:ascii="Gentium" w:eastAsia="Times New Roman" w:hAnsi="Gentium" w:cs="Times New Roman"/>
      <w:b/>
      <w:bCs/>
      <w:i/>
      <w:iCs/>
      <w:spacing w:val="0"/>
      <w:kern w:val="0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3939CF"/>
    <w:rPr>
      <w:rFonts w:ascii="Gentium" w:eastAsia="Times New Roman" w:hAnsi="Gentium" w:cs="Times New Roman"/>
      <w:b/>
      <w:bCs/>
      <w:i/>
      <w:iCs/>
      <w:sz w:val="36"/>
      <w:szCs w:val="24"/>
    </w:rPr>
  </w:style>
  <w:style w:type="paragraph" w:customStyle="1" w:styleId="Arabic">
    <w:name w:val="Arabic"/>
    <w:basedOn w:val="Header"/>
    <w:link w:val="ArabicChar"/>
    <w:uiPriority w:val="99"/>
    <w:qFormat/>
    <w:rsid w:val="007436DE"/>
    <w:pPr>
      <w:tabs>
        <w:tab w:val="clear" w:pos="4680"/>
        <w:tab w:val="clear" w:pos="9360"/>
        <w:tab w:val="left" w:pos="180"/>
      </w:tabs>
      <w:overflowPunct w:val="0"/>
      <w:autoSpaceDE w:val="0"/>
      <w:autoSpaceDN w:val="0"/>
      <w:adjustRightInd w:val="0"/>
      <w:spacing w:before="240"/>
      <w:ind w:left="806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character" w:customStyle="1" w:styleId="ArabicChar">
    <w:name w:val="Arabic Char"/>
    <w:basedOn w:val="DefaultParagraphFont"/>
    <w:link w:val="Arabic"/>
    <w:uiPriority w:val="99"/>
    <w:rsid w:val="007436DE"/>
    <w:rPr>
      <w:rFonts w:ascii="Arial" w:eastAsia="Times New Roman" w:hAnsi="Arial" w:cs="Times New Roman"/>
      <w:sz w:val="24"/>
      <w:szCs w:val="20"/>
    </w:rPr>
  </w:style>
  <w:style w:type="paragraph" w:customStyle="1" w:styleId="Caps">
    <w:name w:val="Caps"/>
    <w:basedOn w:val="Header"/>
    <w:uiPriority w:val="99"/>
    <w:rsid w:val="001C53CF"/>
    <w:pPr>
      <w:tabs>
        <w:tab w:val="clear" w:pos="4680"/>
        <w:tab w:val="clear" w:pos="9360"/>
      </w:tabs>
      <w:overflowPunct w:val="0"/>
      <w:autoSpaceDE w:val="0"/>
      <w:autoSpaceDN w:val="0"/>
      <w:adjustRightInd w:val="0"/>
      <w:spacing w:before="240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paragraph" w:customStyle="1" w:styleId="Capssm">
    <w:name w:val="Caps sm"/>
    <w:basedOn w:val="Normal"/>
    <w:uiPriority w:val="99"/>
    <w:rsid w:val="001C53CF"/>
    <w:pPr>
      <w:spacing w:before="240" w:line="240" w:lineRule="auto"/>
      <w:ind w:left="1368" w:hanging="288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paragraph" w:customStyle="1" w:styleId="RomanII">
    <w:name w:val="Roman 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ind w:left="86"/>
      <w:textAlignment w:val="baseline"/>
    </w:pPr>
    <w:rPr>
      <w:rFonts w:ascii="Times New Roman" w:eastAsia="Times New Roman" w:hAnsi="Times New Roman" w:cs="Times New Roman"/>
      <w:b/>
      <w:bCs/>
      <w:spacing w:val="0"/>
      <w:kern w:val="0"/>
      <w:sz w:val="24"/>
      <w:szCs w:val="20"/>
    </w:rPr>
  </w:style>
  <w:style w:type="paragraph" w:customStyle="1" w:styleId="RomanIII">
    <w:name w:val="Roman I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numbering" w:customStyle="1" w:styleId="NumbersBulletedList">
    <w:name w:val="Numbers Bulleted List"/>
    <w:uiPriority w:val="99"/>
    <w:rsid w:val="0039395F"/>
    <w:pPr>
      <w:numPr>
        <w:numId w:val="14"/>
      </w:numPr>
    </w:pPr>
  </w:style>
  <w:style w:type="paragraph" w:customStyle="1" w:styleId="ContactInfo">
    <w:name w:val="Contact Info"/>
    <w:basedOn w:val="Normal"/>
    <w:rsid w:val="00BE535F"/>
    <w:pPr>
      <w:spacing w:before="0" w:line="192" w:lineRule="exact"/>
      <w:jc w:val="right"/>
    </w:pPr>
    <w:rPr>
      <w:rFonts w:ascii="Optima" w:hAnsi="Optima"/>
      <w:i/>
      <w:sz w:val="16"/>
      <w:szCs w:val="16"/>
    </w:rPr>
  </w:style>
  <w:style w:type="paragraph" w:customStyle="1" w:styleId="TableColumnTitle">
    <w:name w:val="Table Column Title"/>
    <w:basedOn w:val="Normal"/>
    <w:rsid w:val="00705C91"/>
    <w:pPr>
      <w:spacing w:before="160" w:after="160"/>
      <w:jc w:val="center"/>
    </w:pPr>
    <w:rPr>
      <w:b/>
    </w:rPr>
  </w:style>
  <w:style w:type="paragraph" w:customStyle="1" w:styleId="TableEntry">
    <w:name w:val="Table Entry"/>
    <w:basedOn w:val="Normal"/>
    <w:link w:val="TableEntryChar"/>
    <w:rsid w:val="00FE6DC9"/>
    <w:pPr>
      <w:spacing w:before="160" w:after="160"/>
      <w:ind w:left="160"/>
    </w:pPr>
    <w:rPr>
      <w:szCs w:val="18"/>
    </w:rPr>
  </w:style>
  <w:style w:type="paragraph" w:customStyle="1" w:styleId="TableEntryBold">
    <w:name w:val="Table Entry Bold"/>
    <w:basedOn w:val="TableEntry"/>
    <w:link w:val="TableEntryBoldChar1"/>
    <w:rsid w:val="00A5369F"/>
    <w:rPr>
      <w:b/>
    </w:rPr>
  </w:style>
  <w:style w:type="character" w:customStyle="1" w:styleId="TableEntryChar">
    <w:name w:val="Table Entry Char"/>
    <w:basedOn w:val="DefaultParagraphFont"/>
    <w:link w:val="TableEntry"/>
    <w:rsid w:val="00FE6DC9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">
    <w:name w:val="Table Entry Bold Char"/>
    <w:basedOn w:val="TableEntryChar"/>
    <w:rsid w:val="00A5369F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1">
    <w:name w:val="Table Entry Bold Char1"/>
    <w:basedOn w:val="TableEntryChar"/>
    <w:link w:val="TableEntryBold"/>
    <w:rsid w:val="00A5369F"/>
    <w:rPr>
      <w:rFonts w:ascii="Palatino Linotype" w:hAnsi="Palatino Linotype"/>
      <w:b/>
      <w:spacing w:val="4"/>
      <w:kern w:val="12"/>
      <w:sz w:val="20"/>
      <w:szCs w:val="18"/>
    </w:rPr>
  </w:style>
  <w:style w:type="paragraph" w:customStyle="1" w:styleId="TableEntryBibleVerse">
    <w:name w:val="Table Entry Bible Verse"/>
    <w:basedOn w:val="BibleVerseTitle"/>
    <w:link w:val="TableEntryBibleVerseChar"/>
    <w:rsid w:val="00FE6DC9"/>
    <w:pPr>
      <w:spacing w:before="160" w:after="160"/>
      <w:ind w:left="160"/>
    </w:pPr>
    <w:rPr>
      <w:b w:val="0"/>
    </w:rPr>
  </w:style>
  <w:style w:type="paragraph" w:customStyle="1" w:styleId="TableEntryBibleVerseTitle">
    <w:name w:val="Table Entry Bible Verse Title"/>
    <w:basedOn w:val="TableEntryBibleVerse"/>
    <w:link w:val="TableEntryBibleVerseTitleChar"/>
    <w:rsid w:val="00A5369F"/>
    <w:rPr>
      <w:b/>
      <w:i w:val="0"/>
    </w:rPr>
  </w:style>
  <w:style w:type="paragraph" w:customStyle="1" w:styleId="TableEntryWordofGod">
    <w:name w:val="Table Entry Word of God"/>
    <w:basedOn w:val="TableEntry"/>
    <w:link w:val="TableEntryWordofGodChar"/>
    <w:rsid w:val="005F05C5"/>
    <w:rPr>
      <w:caps/>
    </w:rPr>
  </w:style>
  <w:style w:type="character" w:customStyle="1" w:styleId="TableEntryBibleVerseChar">
    <w:name w:val="Table Entry Bible Verse Char"/>
    <w:basedOn w:val="BibleVerseTitleChar"/>
    <w:link w:val="TableEntryBibleVerse"/>
    <w:rsid w:val="00FE6DC9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BibleVerseTitleChar">
    <w:name w:val="Table Entry Bible Verse Title Char"/>
    <w:basedOn w:val="TableEntryBibleVerseChar"/>
    <w:link w:val="TableEntryBibleVerseTitle"/>
    <w:rsid w:val="00A5369F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Underline">
    <w:name w:val="Table Entry Underline"/>
    <w:basedOn w:val="BodyUnderlineChar"/>
    <w:uiPriority w:val="1"/>
    <w:rsid w:val="00FE6DC9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character" w:customStyle="1" w:styleId="TableEntryWordofGodChar">
    <w:name w:val="Table Entry Word of God Char"/>
    <w:basedOn w:val="TableEntryChar"/>
    <w:link w:val="TableEntryWordofGod"/>
    <w:rsid w:val="005F05C5"/>
    <w:rPr>
      <w:rFonts w:ascii="Palatino Linotype" w:hAnsi="Palatino Linotype"/>
      <w:caps/>
      <w:spacing w:val="4"/>
      <w:kern w:val="12"/>
      <w:sz w:val="20"/>
      <w:szCs w:val="18"/>
    </w:rPr>
  </w:style>
  <w:style w:type="paragraph" w:customStyle="1" w:styleId="BibleVerseParagraphSidebar">
    <w:name w:val="Bible Verse Paragraph Sidebar"/>
    <w:basedOn w:val="BibleVerseParagraph"/>
    <w:rsid w:val="00951E7C"/>
    <w:pPr>
      <w:ind w:left="300"/>
    </w:pPr>
  </w:style>
  <w:style w:type="paragraph" w:customStyle="1" w:styleId="SibebarBulletListBreakRegular">
    <w:name w:val="Sibebar Bullet List Break Regular"/>
    <w:basedOn w:val="BulletListBreakRegular"/>
    <w:rsid w:val="00E5484A"/>
    <w:pPr>
      <w:numPr>
        <w:numId w:val="15"/>
      </w:numPr>
      <w:ind w:left="120" w:firstLine="0"/>
    </w:pPr>
  </w:style>
  <w:style w:type="paragraph" w:customStyle="1" w:styleId="BodyCalloutBox">
    <w:name w:val="Body Callout Box"/>
    <w:basedOn w:val="Normal"/>
    <w:rsid w:val="00DA7308"/>
    <w:pPr>
      <w:framePr w:w="6800" w:h="200" w:wrap="around" w:vAnchor="text" w:hAnchor="text" w:y="1"/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hd w:val="clear" w:color="auto" w:fill="D9D9D9" w:themeFill="background2" w:themeFillShade="D9"/>
    </w:pPr>
  </w:style>
  <w:style w:type="paragraph" w:customStyle="1" w:styleId="BodyCallout">
    <w:name w:val="Body Callout"/>
    <w:basedOn w:val="BulletListBreakRegular"/>
    <w:rsid w:val="00DA7308"/>
    <w:pPr>
      <w:framePr w:w="6800" w:h="300" w:wrap="around" w:vAnchor="text" w:hAnchor="text" w:y="1"/>
      <w:numPr>
        <w:numId w:val="0"/>
      </w:numPr>
      <w:pBdr>
        <w:top w:val="single" w:sz="12" w:space="5" w:color="A6A6A6" w:themeColor="background2" w:themeShade="A6"/>
        <w:left w:val="single" w:sz="12" w:space="5" w:color="A6A6A6" w:themeColor="background2" w:themeShade="A6"/>
        <w:bottom w:val="single" w:sz="12" w:space="5" w:color="A6A6A6" w:themeColor="background2" w:themeShade="A6"/>
        <w:right w:val="single" w:sz="12" w:space="0" w:color="A6A6A6" w:themeColor="background2" w:themeShade="A6"/>
      </w:pBdr>
      <w:tabs>
        <w:tab w:val="num" w:pos="720"/>
      </w:tabs>
      <w:ind w:left="720" w:hanging="360"/>
    </w:pPr>
  </w:style>
  <w:style w:type="paragraph" w:customStyle="1" w:styleId="SidebarParagraphFIRST">
    <w:name w:val="Sidebar Paragraph FIRST"/>
    <w:basedOn w:val="Normal"/>
    <w:rsid w:val="00972A1B"/>
    <w:pPr>
      <w:spacing w:before="2280"/>
      <w:ind w:left="160"/>
    </w:pPr>
  </w:style>
  <w:style w:type="paragraph" w:customStyle="1" w:styleId="SidebarSubheadFIRST">
    <w:name w:val="Sidebar Subhead FIRST"/>
    <w:basedOn w:val="BodySubheadFIRST"/>
    <w:rsid w:val="00972A1B"/>
    <w:pPr>
      <w:spacing w:before="2280"/>
      <w:ind w:left="160"/>
    </w:pPr>
  </w:style>
  <w:style w:type="paragraph" w:customStyle="1" w:styleId="SidebarSubheadSECOND">
    <w:name w:val="Sidebar Subhead SECOND"/>
    <w:basedOn w:val="BodySubheadSECOND"/>
    <w:rsid w:val="009D25F9"/>
    <w:pPr>
      <w:ind w:left="160"/>
    </w:pPr>
  </w:style>
  <w:style w:type="paragraph" w:customStyle="1" w:styleId="SidebarParagraphSECOND">
    <w:name w:val="Sidebar Paragraph SECOND"/>
    <w:basedOn w:val="SidebarParagraphFIRST"/>
    <w:rsid w:val="00972A1B"/>
    <w:pPr>
      <w:spacing w:before="120"/>
    </w:pPr>
  </w:style>
  <w:style w:type="character" w:styleId="CommentReference">
    <w:name w:val="annotation reference"/>
    <w:uiPriority w:val="99"/>
    <w:semiHidden/>
    <w:unhideWhenUsed/>
    <w:rsid w:val="002D5A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AE5"/>
    <w:pPr>
      <w:overflowPunct w:val="0"/>
      <w:autoSpaceDE w:val="0"/>
      <w:autoSpaceDN w:val="0"/>
      <w:adjustRightInd w:val="0"/>
      <w:spacing w:before="0" w:line="240" w:lineRule="auto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AE5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03EF"/>
    <w:rPr>
      <w:color w:val="00415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7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1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0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%20Smith\Desktop\BCTC%20Track%201\Rewritten%202011\BCTC%20Track%201%20Template.dotx" TargetMode="External"/></Relationships>
</file>

<file path=word/theme/theme1.xml><?xml version="1.0" encoding="utf-8"?>
<a:theme xmlns:a="http://schemas.openxmlformats.org/drawingml/2006/main" name="Office Theme">
  <a:themeElements>
    <a:clrScheme name="HMC">
      <a:dk1>
        <a:srgbClr val="00415A"/>
      </a:dk1>
      <a:lt1>
        <a:srgbClr val="00415A"/>
      </a:lt1>
      <a:dk2>
        <a:srgbClr val="EEB211"/>
      </a:dk2>
      <a:lt2>
        <a:srgbClr val="FFFFFF"/>
      </a:lt2>
      <a:accent1>
        <a:srgbClr val="EEB211"/>
      </a:accent1>
      <a:accent2>
        <a:srgbClr val="C0504D"/>
      </a:accent2>
      <a:accent3>
        <a:srgbClr val="9BBB59"/>
      </a:accent3>
      <a:accent4>
        <a:srgbClr val="8064A2"/>
      </a:accent4>
      <a:accent5>
        <a:srgbClr val="61A2B1"/>
      </a:accent5>
      <a:accent6>
        <a:srgbClr val="D98037"/>
      </a:accent6>
      <a:hlink>
        <a:srgbClr val="00415A"/>
      </a:hlink>
      <a:folHlink>
        <a:srgbClr val="00415A"/>
      </a:folHlink>
    </a:clrScheme>
    <a:fontScheme name="HMC">
      <a:majorFont>
        <a:latin typeface="georgia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ECB2B-B6CF-4DE9-BD89-EC0AA005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BCTC Track 1 Template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Faith Ministries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Smith</dc:creator>
  <cp:lastModifiedBy>Olson, Edris</cp:lastModifiedBy>
  <cp:revision>2</cp:revision>
  <cp:lastPrinted>2011-03-17T19:47:00Z</cp:lastPrinted>
  <dcterms:created xsi:type="dcterms:W3CDTF">2014-09-16T15:40:00Z</dcterms:created>
  <dcterms:modified xsi:type="dcterms:W3CDTF">2014-09-16T15:40:00Z</dcterms:modified>
</cp:coreProperties>
</file>