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68FF" w:rsidRDefault="000468FF" w:rsidP="000468FF">
      <w:pPr>
        <w:pStyle w:val="BodySubheadFIRST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1. Accept his authority.</w:t>
      </w:r>
    </w:p>
    <w:p w:rsidR="000468FF" w:rsidRDefault="000468FF" w:rsidP="000468FF">
      <w:pPr>
        <w:pStyle w:val="BodySubheadSECOND"/>
        <w:ind w:left="36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When you resist his authority, it:</w:t>
      </w:r>
    </w:p>
    <w:p w:rsidR="000468FF" w:rsidRDefault="000468FF" w:rsidP="000468FF">
      <w:pPr>
        <w:pStyle w:val="BodySubheadSECOND"/>
        <w:ind w:left="90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May cause him to abdicate his role as leader.</w:t>
      </w:r>
    </w:p>
    <w:p w:rsidR="000468FF" w:rsidRDefault="000468FF" w:rsidP="000468FF">
      <w:pPr>
        <w:pStyle w:val="BodySubheadSECOND"/>
        <w:ind w:left="90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 xml:space="preserve">b. May encourage you to assume his responsibility. He may not be too concerned about your failure. </w:t>
      </w:r>
    </w:p>
    <w:p w:rsidR="000468FF" w:rsidRDefault="000468FF" w:rsidP="000468FF">
      <w:pPr>
        <w:pStyle w:val="BodySubheadSECOND"/>
        <w:ind w:left="90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c. May result in bitterness.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2. Show confidence in his decisions.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Expressing anxiety over his decisions may cause him to become defensive and reactionary.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Questions asked in a spirit of eagerness to carry out his decisions may cause him to re-evaluate poor decisions.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c. If he fails to re-evaluate poor decisions and failure is imminent, you must remember God can teach him through failure.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d. He does not want to fail.  He learns more through failure than you imagine.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e. You must not say, “I told you so.” Instead, focus on what God wants to teach you through the failure.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3. Be flexible about his priorities.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Your priorities are related to your view of life.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His priorities are related to a different view of life.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c. Both are important but you must realize that your husband is ultimately responsible for the direction of your family.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d. His reluctance to become concerned about your concerns may be a clue that you need to learn his priorities.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4. Don’t resent his past failures.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He knows when you have not really forgiven him for things he has done in the past.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lastRenderedPageBreak/>
        <w:t>b. Don’t try to use them as a way:</w:t>
      </w:r>
    </w:p>
    <w:p w:rsidR="000468FF" w:rsidRDefault="000468FF" w:rsidP="000468FF">
      <w:pPr>
        <w:pStyle w:val="BodySubheadSECOND"/>
        <w:ind w:left="81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1) to convince him he should listen to you.</w:t>
      </w:r>
    </w:p>
    <w:p w:rsidR="000468FF" w:rsidRDefault="000468FF" w:rsidP="000468FF">
      <w:pPr>
        <w:pStyle w:val="BodySubheadSECOND"/>
        <w:ind w:left="81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2) of justifying your wrong response to him.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5. Build loyalty to him in the children.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Your attitudes toward him are quickly picked up by the children.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Two things destroy their loyalty:</w:t>
      </w:r>
    </w:p>
    <w:p w:rsidR="000468FF" w:rsidRDefault="000468FF" w:rsidP="000468FF">
      <w:pPr>
        <w:pStyle w:val="BodySubheadSECOND"/>
        <w:ind w:left="81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1) Complaints during the day of things he has not done.</w:t>
      </w:r>
    </w:p>
    <w:p w:rsidR="000468FF" w:rsidRDefault="000468FF" w:rsidP="000468FF">
      <w:pPr>
        <w:pStyle w:val="BodySubheadSECOND"/>
        <w:ind w:left="81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2) Fear of things he will do.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6. Be grateful to him.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When you are pleasantly surprised and genuinely grateful for ‘extras,” this greatly increases his motivation to provide them.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When you expect “extras” from him, his motivation for providing them decreases.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7. Be consistent with his discipline of the children.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Don’t take sides against him.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Don’t defend the children.</w:t>
      </w:r>
    </w:p>
    <w:p w:rsidR="000468FF" w:rsidRDefault="000468FF" w:rsidP="000468FF">
      <w:pPr>
        <w:pStyle w:val="BodySubheadSECOND"/>
        <w:ind w:left="54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This causes him to doubt your loyalty to him.</w:t>
      </w:r>
    </w:p>
    <w:p w:rsidR="000468FF" w:rsidRDefault="000468FF" w:rsidP="000468FF">
      <w:pPr>
        <w:pStyle w:val="BodySubheadSECOND"/>
        <w:ind w:left="54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He may feel you are trying to turn the children against him.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c. Settle differences in discipline away from the children.</w:t>
      </w:r>
    </w:p>
    <w:p w:rsidR="000468FF" w:rsidRDefault="000468FF" w:rsidP="000468FF">
      <w:pPr>
        <w:pStyle w:val="BodySubheadSECOND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8. Don’t correct him in public.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a. Don’t use jokes about him or cutting remarks to him in front of other people in order to emphasize some change you would like to have in him.</w:t>
      </w:r>
    </w:p>
    <w:p w:rsidR="000468FF" w:rsidRDefault="000468FF" w:rsidP="000468FF">
      <w:pPr>
        <w:pStyle w:val="BodySubheadSECOND"/>
        <w:ind w:left="540" w:hanging="27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b. If he makes a mistake or misquotes someone, tell him about it privately. Then, only if his statement will have harmful results for someone.</w:t>
      </w:r>
    </w:p>
    <w:p w:rsidR="00A60CC0" w:rsidRPr="000468FF" w:rsidRDefault="00A60CC0" w:rsidP="000468FF">
      <w:bookmarkStart w:id="0" w:name="_GoBack"/>
      <w:bookmarkEnd w:id="0"/>
    </w:p>
    <w:sectPr w:rsidR="00A60CC0" w:rsidRPr="000468FF" w:rsidSect="00B4211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code="1"/>
      <w:pgMar w:top="2100" w:right="1080" w:bottom="900" w:left="3600" w:header="720" w:footer="6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endnote>
  <w:end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ZapfDingbats">
    <w:altName w:val="Monotype Sorts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Helvetica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Lucida Sans">
    <w:panose1 w:val="020B0602040502020204"/>
    <w:charset w:val="00"/>
    <w:family w:val="swiss"/>
    <w:pitch w:val="variable"/>
    <w:sig w:usb0="00000003" w:usb1="00000000" w:usb2="00000000" w:usb3="00000000" w:csb0="00000001" w:csb1="00000000"/>
  </w:font>
  <w:font w:name="Optim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Gentium">
    <w:altName w:val="Tiffany Lt BT"/>
    <w:charset w:val="00"/>
    <w:family w:val="auto"/>
    <w:pitch w:val="variable"/>
    <w:sig w:usb0="E00000FF" w:usb1="00000003" w:usb2="00000000" w:usb3="00000000" w:csb0="0000001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59"/>
      <w:docPartObj>
        <w:docPartGallery w:val="Page Numbers (Bottom of Page)"/>
        <w:docPartUnique/>
      </w:docPartObj>
    </w:sdtPr>
    <w:sdtEndPr/>
    <w:sdtContent>
      <w:p w:rsidR="000A5552" w:rsidRPr="009947D9" w:rsidRDefault="000468FF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-509905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3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6F094E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6" type="#_x0000_t202" style="position:absolute;left:0;text-align:left;margin-left:-40.15pt;margin-top:-8.2pt;width:193.25pt;height:22.2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0Vltg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" filled="f" stroked="f">
                  <v:textbox style="mso-fit-shape-to-text:t">
                    <w:txbxContent>
                      <w:p w:rsidR="000A5552" w:rsidRPr="009947D9" w:rsidRDefault="000A5552" w:rsidP="006F094E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Practical Ways to Show Love to Your Husband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2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 w:rsidP="00CB3A4E">
    <w:pPr>
      <w:pStyle w:val="Footer"/>
      <w:tabs>
        <w:tab w:val="clear" w:pos="4680"/>
        <w:tab w:val="clear" w:pos="9360"/>
        <w:tab w:val="right" w:pos="972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6"/>
        <w:szCs w:val="16"/>
      </w:rPr>
      <w:id w:val="2514760"/>
      <w:docPartObj>
        <w:docPartGallery w:val="Page Numbers (Bottom of Page)"/>
        <w:docPartUnique/>
      </w:docPartObj>
    </w:sdtPr>
    <w:sdtEndPr/>
    <w:sdtContent>
      <w:p w:rsidR="000A5552" w:rsidRPr="009947D9" w:rsidRDefault="000468FF" w:rsidP="00B4211F">
        <w:pPr>
          <w:pStyle w:val="Footer"/>
          <w:jc w:val="right"/>
          <w:rPr>
            <w:sz w:val="16"/>
            <w:szCs w:val="16"/>
          </w:rPr>
        </w:pPr>
        <w:r>
          <w:rPr>
            <w:noProof/>
            <w:sz w:val="16"/>
            <w:szCs w:val="16"/>
          </w:rPr>
          <mc:AlternateContent>
            <mc:Choice Requires="wps"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-519430</wp:posOffset>
                  </wp:positionH>
                  <wp:positionV relativeFrom="paragraph">
                    <wp:posOffset>-104140</wp:posOffset>
                  </wp:positionV>
                  <wp:extent cx="2454275" cy="281940"/>
                  <wp:effectExtent l="4445" t="635" r="0" b="3175"/>
                  <wp:wrapNone/>
                  <wp:docPr id="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454275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A5552" w:rsidRPr="009947D9" w:rsidRDefault="000A5552" w:rsidP="005E12EF">
                              <w:pPr>
                                <w:spacing w:before="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9947D9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© Faith Biblical Counseling Ministries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0;text-align:left;margin-left:-40.9pt;margin-top:-8.2pt;width:193.25pt;height:22.2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4gItwIAAMA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" filled="f" stroked="f">
                  <v:textbox style="mso-fit-shape-to-text:t">
                    <w:txbxContent>
                      <w:p w:rsidR="000A5552" w:rsidRPr="009947D9" w:rsidRDefault="000A5552" w:rsidP="005E12EF">
                        <w:pPr>
                          <w:spacing w:before="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9947D9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© Faith Biblical Counseling Ministries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sz w:val="16"/>
            <w:szCs w:val="16"/>
          </w:rPr>
          <w:t>Practical Ways to Show Love to Your Husband</w:t>
        </w:r>
        <w:r w:rsidR="000A5552" w:rsidRPr="009947D9">
          <w:rPr>
            <w:sz w:val="16"/>
            <w:szCs w:val="16"/>
          </w:rPr>
          <w:t xml:space="preserve"> | </w:t>
        </w:r>
        <w:r w:rsidR="0031787A" w:rsidRPr="009947D9">
          <w:rPr>
            <w:sz w:val="16"/>
            <w:szCs w:val="16"/>
          </w:rPr>
          <w:fldChar w:fldCharType="begin"/>
        </w:r>
        <w:r w:rsidR="000A5552" w:rsidRPr="009947D9">
          <w:rPr>
            <w:sz w:val="16"/>
            <w:szCs w:val="16"/>
          </w:rPr>
          <w:instrText xml:space="preserve"> PAGE   \* MERGEFORMAT </w:instrText>
        </w:r>
        <w:r w:rsidR="0031787A" w:rsidRPr="009947D9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="0031787A" w:rsidRPr="009947D9">
          <w:rPr>
            <w:sz w:val="16"/>
            <w:szCs w:val="16"/>
          </w:rPr>
          <w:fldChar w:fldCharType="end"/>
        </w:r>
        <w:r w:rsidR="000A5552" w:rsidRPr="009947D9">
          <w:rPr>
            <w:sz w:val="16"/>
            <w:szCs w:val="16"/>
          </w:rPr>
          <w:t xml:space="preserve"> </w:t>
        </w:r>
      </w:p>
    </w:sdtContent>
  </w:sdt>
  <w:p w:rsidR="000A5552" w:rsidRPr="009947D9" w:rsidRDefault="000A55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4048" w:rsidRPr="009947D9" w:rsidRDefault="000B4048" w:rsidP="00525E77">
      <w:pPr>
        <w:spacing w:before="0" w:line="240" w:lineRule="auto"/>
      </w:pPr>
      <w:r w:rsidRPr="009947D9">
        <w:separator/>
      </w:r>
    </w:p>
  </w:footnote>
  <w:footnote w:type="continuationSeparator" w:id="0">
    <w:p w:rsidR="000B4048" w:rsidRPr="009947D9" w:rsidRDefault="000B4048" w:rsidP="00525E77">
      <w:pPr>
        <w:spacing w:before="0" w:line="240" w:lineRule="auto"/>
      </w:pPr>
      <w:r w:rsidRPr="009947D9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0468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4" o:spid="_x0000_s2056" type="#_x0000_t75" style="position:absolute;margin-left:0;margin-top:0;width:612pt;height:11in;z-index:-251623424;mso-position-horizontal:center;mso-position-horizontal-relative:margin;mso-position-vertical:center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w:pict>
        <v:shape id="WordPictureWatermark19057610" o:spid="_x0000_s2054" type="#_x0000_t75" style="position:absolute;margin-left:0;margin-top:0;width:612pt;height:11in;z-index:-251625472;mso-position-horizontal:center;mso-position-horizontal-relative:margin;mso-position-vertical:center;mso-position-vertical-relative:margin" o:allowincell="f">
          <v:imagedata r:id="rId2" o:title="page 1"/>
          <w10:wrap anchorx="margin" anchory="margin"/>
        </v:shape>
      </w:pict>
    </w:r>
    <w:r>
      <w:rPr>
        <w:noProof/>
      </w:rPr>
      <w:pict>
        <v:shape id="WordPictureWatermark360578094" o:spid="_x0000_s2053" type="#_x0000_t75" style="position:absolute;margin-left:0;margin-top:0;width:618.1pt;height:799.9pt;z-index:-251627520;mso-position-horizontal:center;mso-position-horizontal-relative:margin;mso-position-vertical:center;mso-position-vertical-relative:margin" o:allowincell="f">
          <v:imagedata r:id="rId3" o:title="387-019 Faith Counseling Note Sheets Page Design_v11"/>
          <w10:wrap anchorx="margin" anchory="margin"/>
        </v:shape>
      </w:pict>
    </w:r>
    <w:r>
      <w:rPr>
        <w:noProof/>
      </w:rPr>
      <w:pict>
        <v:shape id="WordPictureWatermark351432907" o:spid="_x0000_s2052" type="#_x0000_t75" style="position:absolute;margin-left:0;margin-top:0;width:612pt;height:11in;z-index:-251629568;mso-position-horizontal:center;mso-position-horizontal-relative:margin;mso-position-vertical:center;mso-position-vertical-relative:margin" o:allowincell="f">
          <v:imagedata r:id="rId4" o:title="387-019 Faith Counseling Note Sheets Page Design_v1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0468FF" w:rsidP="005E29D2">
    <w:pPr>
      <w:pStyle w:val="Header"/>
      <w:spacing w:after="100" w:afterAutospacing="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5" o:spid="_x0000_s2057" type="#_x0000_t75" style="position:absolute;margin-left:-178.5pt;margin-top:-105pt;width:612pt;height:11in;z-index:-251622400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552" w:rsidRPr="009947D9" w:rsidRDefault="000468F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0646953" o:spid="_x0000_s2055" type="#_x0000_t75" style="position:absolute;margin-left:-179.6pt;margin-top:-105pt;width:612pt;height:11in;z-index:-251624448;mso-position-horizontal-relative:margin;mso-position-vertical-relative:margin" o:allowincell="f">
          <v:imagedata r:id="rId1" o:title="387-019 Faith Counseling Note Sheets Page Design"/>
          <w10:wrap anchorx="margin" anchory="margin"/>
        </v:shape>
      </w:pic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-77470</wp:posOffset>
              </wp:positionH>
              <wp:positionV relativeFrom="paragraph">
                <wp:posOffset>766445</wp:posOffset>
              </wp:positionV>
              <wp:extent cx="7781290" cy="1209040"/>
              <wp:effectExtent l="0" t="4445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1209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A5552" w:rsidRPr="00C43A71" w:rsidRDefault="000468FF" w:rsidP="00C037B6">
                          <w:pPr>
                            <w:pStyle w:val="BibleVerseParagraph"/>
                            <w:spacing w:after="240"/>
                            <w:ind w:left="0"/>
                            <w:rPr>
                              <w:rFonts w:ascii="Optima" w:hAnsi="Optima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Optima" w:hAnsi="Optima"/>
                              <w:i w:val="0"/>
                              <w:sz w:val="32"/>
                              <w:szCs w:val="32"/>
                            </w:rPr>
                            <w:t>Practical Ways to Show Love to Your Husband</w:t>
                          </w:r>
                        </w:p>
                        <w:p w:rsidR="000A5552" w:rsidRPr="009947D9" w:rsidRDefault="000A5552" w:rsidP="00C037B6">
                          <w:pPr>
                            <w:pStyle w:val="HeaderTitle"/>
                            <w:spacing w:after="240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6.1pt;margin-top:60.35pt;width:612.7pt;height:95.2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" filled="f" stroked="f">
              <v:textbox style="mso-fit-shape-to-text:t">
                <w:txbxContent>
                  <w:p w:rsidR="000A5552" w:rsidRPr="00C43A71" w:rsidRDefault="000468FF" w:rsidP="00C037B6">
                    <w:pPr>
                      <w:pStyle w:val="BibleVerseParagraph"/>
                      <w:spacing w:after="240"/>
                      <w:ind w:left="0"/>
                      <w:rPr>
                        <w:rFonts w:ascii="Optima" w:hAnsi="Optima"/>
                        <w:sz w:val="32"/>
                        <w:szCs w:val="32"/>
                      </w:rPr>
                    </w:pPr>
                    <w:r>
                      <w:rPr>
                        <w:rFonts w:ascii="Optima" w:hAnsi="Optima"/>
                        <w:i w:val="0"/>
                        <w:sz w:val="32"/>
                        <w:szCs w:val="32"/>
                      </w:rPr>
                      <w:t>Practical Ways to Show Love to Your Husband</w:t>
                    </w:r>
                  </w:p>
                  <w:p w:rsidR="000A5552" w:rsidRPr="009947D9" w:rsidRDefault="000A5552" w:rsidP="00C037B6">
                    <w:pPr>
                      <w:pStyle w:val="HeaderTitle"/>
                      <w:spacing w:after="240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D"/>
    <w:multiLevelType w:val="singleLevel"/>
    <w:tmpl w:val="6122A8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1">
    <w:nsid w:val="FFFFFF7E"/>
    <w:multiLevelType w:val="singleLevel"/>
    <w:tmpl w:val="37B0BDB0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2">
    <w:nsid w:val="FFFFFF7F"/>
    <w:multiLevelType w:val="singleLevel"/>
    <w:tmpl w:val="4122077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FFFFFF80"/>
    <w:multiLevelType w:val="singleLevel"/>
    <w:tmpl w:val="C0FE542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>
    <w:nsid w:val="FFFFFF81"/>
    <w:multiLevelType w:val="singleLevel"/>
    <w:tmpl w:val="3EC21C0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1E180A2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8674A40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02C6A1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9698B7D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57A4111"/>
    <w:multiLevelType w:val="multilevel"/>
    <w:tmpl w:val="4D121718"/>
    <w:name w:val="Test List222"/>
    <w:numStyleLink w:val="ListStyleLettersBold"/>
  </w:abstractNum>
  <w:abstractNum w:abstractNumId="10">
    <w:nsid w:val="08AE3892"/>
    <w:multiLevelType w:val="multilevel"/>
    <w:tmpl w:val="683C4C10"/>
    <w:styleLink w:val="NumbersBulletedList"/>
    <w:lvl w:ilvl="0">
      <w:start w:val="1"/>
      <w:numFmt w:val="decimal"/>
      <w:pStyle w:val="SibebarBulletListBreakRegula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080"/>
        </w:tabs>
        <w:ind w:left="1080" w:hanging="216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440"/>
        </w:tabs>
        <w:ind w:left="1440" w:hanging="216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800"/>
        </w:tabs>
        <w:ind w:left="1800" w:hanging="216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160"/>
        </w:tabs>
        <w:ind w:left="2160" w:hanging="216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520"/>
        </w:tabs>
        <w:ind w:left="2520" w:hanging="21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80"/>
        </w:tabs>
        <w:ind w:left="2880" w:hanging="216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40"/>
        </w:tabs>
        <w:ind w:left="3240" w:hanging="216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00"/>
        </w:tabs>
        <w:ind w:left="3600" w:hanging="216"/>
      </w:pPr>
      <w:rPr>
        <w:rFonts w:hint="default"/>
      </w:rPr>
    </w:lvl>
  </w:abstractNum>
  <w:abstractNum w:abstractNumId="11">
    <w:nsid w:val="0A370DD1"/>
    <w:multiLevelType w:val="multilevel"/>
    <w:tmpl w:val="984C10C6"/>
    <w:styleLink w:val="RomanNumeralListStyleBold"/>
    <w:lvl w:ilvl="0">
      <w:start w:val="1"/>
      <w:numFmt w:val="upperRoman"/>
      <w:lvlText w:val="%1."/>
      <w:lvlJc w:val="left"/>
      <w:pPr>
        <w:ind w:left="480" w:hanging="360"/>
      </w:pPr>
      <w:rPr>
        <w:rFonts w:ascii="Palatino Linotype" w:hAnsi="Palatino Linotype" w:hint="default"/>
        <w:b/>
        <w:i w:val="0"/>
        <w:sz w:val="22"/>
      </w:rPr>
    </w:lvl>
    <w:lvl w:ilvl="1">
      <w:start w:val="1"/>
      <w:numFmt w:val="upperLetter"/>
      <w:lvlText w:val="%2."/>
      <w:lvlJc w:val="left"/>
      <w:pPr>
        <w:ind w:left="480" w:hanging="360"/>
      </w:pPr>
      <w:rPr>
        <w:rFonts w:ascii="Palatino Linotype" w:hAnsi="Palatino Linotype" w:hint="default"/>
        <w:b/>
        <w:i w:val="0"/>
        <w:sz w:val="2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512" w:hanging="432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872" w:hanging="432"/>
      </w:pPr>
      <w:rPr>
        <w:rFonts w:hint="default"/>
      </w:rPr>
    </w:lvl>
    <w:lvl w:ilvl="5">
      <w:start w:val="1"/>
      <w:numFmt w:val="bullet"/>
      <w:lvlText w:val="n"/>
      <w:lvlJc w:val="left"/>
      <w:pPr>
        <w:ind w:left="2160" w:hanging="360"/>
      </w:pPr>
      <w:rPr>
        <w:rFonts w:ascii="ZapfDingbats" w:hAnsi="ZapfDingbats" w:hint="default"/>
        <w:b w:val="0"/>
        <w:i w:val="0"/>
        <w:color w:val="auto"/>
        <w:sz w:val="12"/>
      </w:rPr>
    </w:lvl>
    <w:lvl w:ilvl="6">
      <w:start w:val="1"/>
      <w:numFmt w:val="bullet"/>
      <w:lvlText w:val="­"/>
      <w:lvlJc w:val="left"/>
      <w:pPr>
        <w:ind w:left="2520" w:hanging="360"/>
      </w:pPr>
      <w:rPr>
        <w:rFonts w:ascii="Helvetica" w:hAnsi="Helvetica" w:hint="default"/>
        <w:color w:val="auto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2">
    <w:nsid w:val="124759B4"/>
    <w:multiLevelType w:val="multilevel"/>
    <w:tmpl w:val="F91E94A0"/>
    <w:styleLink w:val="RomanNumeralListArrow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bullet"/>
      <w:lvlText w:val="â"/>
      <w:lvlJc w:val="left"/>
      <w:pPr>
        <w:ind w:left="1224" w:hanging="504"/>
      </w:pPr>
      <w:rPr>
        <w:rFonts w:ascii="ZapfDingbats" w:hAnsi="ZapfDingbats" w:hint="default"/>
        <w:color w:val="auto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Helvetica" w:hAnsi="Helvetica" w:hint="default"/>
        <w:color w:val="auto"/>
      </w:rPr>
    </w:lvl>
    <w:lvl w:ilvl="4">
      <w:start w:val="1"/>
      <w:numFmt w:val="none"/>
      <w:lvlText w:val=""/>
      <w:lvlJc w:val="left"/>
      <w:pPr>
        <w:ind w:left="1872" w:hanging="432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>
    <w:nsid w:val="233F7013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4">
    <w:nsid w:val="29863822"/>
    <w:multiLevelType w:val="multilevel"/>
    <w:tmpl w:val="4D121718"/>
    <w:name w:val="Test List2"/>
    <w:numStyleLink w:val="ListStyleLettersBold"/>
  </w:abstractNum>
  <w:abstractNum w:abstractNumId="15">
    <w:nsid w:val="38CC37C1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6">
    <w:nsid w:val="40CB6C5D"/>
    <w:multiLevelType w:val="multilevel"/>
    <w:tmpl w:val="2A1CED1A"/>
    <w:name w:val="Test List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 w:val="0"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17">
    <w:nsid w:val="42185CEC"/>
    <w:multiLevelType w:val="hybridMultilevel"/>
    <w:tmpl w:val="0A26BD5A"/>
    <w:lvl w:ilvl="0" w:tplc="FC3E7AE0">
      <w:start w:val="3"/>
      <w:numFmt w:val="bullet"/>
      <w:lvlText w:val=""/>
      <w:lvlJc w:val="left"/>
      <w:pPr>
        <w:ind w:left="8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>
    <w:nsid w:val="44FD5126"/>
    <w:multiLevelType w:val="hybridMultilevel"/>
    <w:tmpl w:val="66880990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9">
    <w:nsid w:val="48773A5A"/>
    <w:multiLevelType w:val="singleLevel"/>
    <w:tmpl w:val="587E3584"/>
    <w:lvl w:ilvl="0">
      <w:start w:val="1"/>
      <w:numFmt w:val="lowerLetter"/>
      <w:pStyle w:val="BulletListBreakRegular"/>
      <w:lvlText w:val="%1."/>
      <w:lvlJc w:val="left"/>
      <w:pPr>
        <w:ind w:left="480" w:hanging="360"/>
      </w:pPr>
      <w:rPr>
        <w:rFonts w:hint="default"/>
        <w:b w:val="0"/>
        <w:i w:val="0"/>
        <w:sz w:val="22"/>
      </w:rPr>
    </w:lvl>
  </w:abstractNum>
  <w:abstractNum w:abstractNumId="20">
    <w:nsid w:val="5BCC621F"/>
    <w:multiLevelType w:val="multilevel"/>
    <w:tmpl w:val="4D121718"/>
    <w:styleLink w:val="ListStyleLettersBold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20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bullet"/>
      <w:lvlText w:val="â"/>
      <w:lvlJc w:val="left"/>
      <w:pPr>
        <w:ind w:left="1944" w:hanging="504"/>
      </w:pPr>
      <w:rPr>
        <w:rFonts w:ascii="ZapfDingbats" w:hAnsi="ZapfDingbats" w:hint="default"/>
        <w:color w:val="auto"/>
      </w:rPr>
    </w:lvl>
    <w:lvl w:ilvl="5">
      <w:start w:val="1"/>
      <w:numFmt w:val="bullet"/>
      <w:lvlText w:val="­"/>
      <w:lvlJc w:val="left"/>
      <w:pPr>
        <w:ind w:left="2304" w:hanging="504"/>
      </w:pPr>
      <w:rPr>
        <w:rFonts w:ascii="Helvetica" w:hAnsi="Helvetica" w:hint="default"/>
        <w:color w:val="auto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1">
    <w:nsid w:val="5DAC6B21"/>
    <w:multiLevelType w:val="multilevel"/>
    <w:tmpl w:val="3C5A9552"/>
    <w:styleLink w:val="RomanNumeralListwithSquareBullets"/>
    <w:lvl w:ilvl="0">
      <w:start w:val="1"/>
      <w:numFmt w:val="upperRoman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upperLetter"/>
      <w:lvlText w:val="%2."/>
      <w:lvlJc w:val="left"/>
      <w:pPr>
        <w:ind w:left="936" w:hanging="576"/>
      </w:pPr>
      <w:rPr>
        <w:rFonts w:ascii="Palatino Linotype" w:hAnsi="Palatino Linotype" w:hint="default"/>
        <w:b/>
        <w:i w:val="0"/>
        <w:sz w:val="18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  <w:b w:val="0"/>
        <w:i w:val="0"/>
        <w:sz w:val="18"/>
      </w:rPr>
    </w:lvl>
    <w:lvl w:ilvl="3">
      <w:start w:val="1"/>
      <w:numFmt w:val="bullet"/>
      <w:lvlText w:val="n"/>
      <w:lvlJc w:val="left"/>
      <w:pPr>
        <w:ind w:left="1512" w:hanging="432"/>
      </w:pPr>
      <w:rPr>
        <w:rFonts w:ascii="ZapfDingbats" w:hAnsi="ZapfDingbats" w:hint="default"/>
        <w:b w:val="0"/>
        <w:i w:val="0"/>
        <w:color w:val="auto"/>
        <w:sz w:val="8"/>
      </w:rPr>
    </w:lvl>
    <w:lvl w:ilvl="4">
      <w:start w:val="1"/>
      <w:numFmt w:val="lowerLetter"/>
      <w:lvlText w:val="%5."/>
      <w:lvlJc w:val="left"/>
      <w:pPr>
        <w:ind w:left="1944" w:hanging="504"/>
      </w:pPr>
      <w:rPr>
        <w:rFonts w:hint="default"/>
      </w:rPr>
    </w:lvl>
    <w:lvl w:ilvl="5">
      <w:start w:val="1"/>
      <w:numFmt w:val="decimal"/>
      <w:lvlText w:val="(%6)"/>
      <w:lvlJc w:val="left"/>
      <w:pPr>
        <w:ind w:left="2376" w:hanging="576"/>
      </w:pPr>
      <w:rPr>
        <w:rFonts w:hint="default"/>
      </w:rPr>
    </w:lvl>
    <w:lvl w:ilvl="6">
      <w:start w:val="1"/>
      <w:numFmt w:val="lowerLetter"/>
      <w:lvlText w:val="(%7)"/>
      <w:lvlJc w:val="left"/>
      <w:pPr>
        <w:ind w:left="2664" w:hanging="504"/>
      </w:pPr>
      <w:rPr>
        <w:rFonts w:hint="default"/>
        <w:color w:val="auto"/>
      </w:rPr>
    </w:lvl>
    <w:lvl w:ilvl="7">
      <w:start w:val="1"/>
      <w:numFmt w:val="bullet"/>
      <w:lvlText w:val="â"/>
      <w:lvlJc w:val="left"/>
      <w:pPr>
        <w:ind w:left="2880" w:hanging="360"/>
      </w:pPr>
      <w:rPr>
        <w:rFonts w:ascii="ZapfDingbats" w:hAnsi="ZapfDingbats" w:hint="default"/>
        <w:color w:val="auto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color w:val="auto"/>
      </w:rPr>
    </w:lvl>
  </w:abstractNum>
  <w:abstractNum w:abstractNumId="22">
    <w:nsid w:val="618A2432"/>
    <w:multiLevelType w:val="multilevel"/>
    <w:tmpl w:val="683C4C10"/>
    <w:numStyleLink w:val="NumbersBulletedList"/>
  </w:abstractNum>
  <w:abstractNum w:abstractNumId="23">
    <w:nsid w:val="67A3319B"/>
    <w:multiLevelType w:val="hybridMultilevel"/>
    <w:tmpl w:val="0D469C80"/>
    <w:lvl w:ilvl="0" w:tplc="C12A1E8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24">
    <w:nsid w:val="67F91ACE"/>
    <w:multiLevelType w:val="multilevel"/>
    <w:tmpl w:val="C4ACA176"/>
    <w:name w:val="Test List22"/>
    <w:lvl w:ilvl="0">
      <w:start w:val="1"/>
      <w:numFmt w:val="upperLetter"/>
      <w:lvlText w:val="%1."/>
      <w:lvlJc w:val="left"/>
      <w:pPr>
        <w:ind w:left="360" w:hanging="360"/>
      </w:pPr>
      <w:rPr>
        <w:rFonts w:ascii="Palatino Linotype" w:hAnsi="Palatino Linotype" w:hint="default"/>
        <w:b/>
        <w:i w:val="0"/>
        <w:sz w:val="18"/>
      </w:rPr>
    </w:lvl>
    <w:lvl w:ilvl="1">
      <w:start w:val="1"/>
      <w:numFmt w:val="decimal"/>
      <w:lvlText w:val="%2."/>
      <w:lvlJc w:val="left"/>
      <w:pPr>
        <w:ind w:left="864" w:hanging="432"/>
      </w:pPr>
      <w:rPr>
        <w:rFonts w:ascii="Palatino Linotype" w:hAnsi="Palatino Linotype" w:hint="default"/>
        <w:b w:val="0"/>
        <w:i w:val="0"/>
        <w:sz w:val="18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ascii="Palatino Linotype" w:hAnsi="Palatino Linotype" w:hint="default"/>
        <w:b w:val="0"/>
        <w:i w:val="0"/>
        <w:sz w:val="18"/>
      </w:rPr>
    </w:lvl>
    <w:lvl w:ilvl="3">
      <w:start w:val="1"/>
      <w:numFmt w:val="decimal"/>
      <w:lvlText w:val="%4)"/>
      <w:lvlJc w:val="left"/>
      <w:pPr>
        <w:ind w:left="1728" w:hanging="648"/>
      </w:pPr>
      <w:rPr>
        <w:rFonts w:ascii="Palatino Linotype" w:hAnsi="Palatino Linotype" w:hint="default"/>
        <w:b w:val="0"/>
        <w:i w:val="0"/>
        <w:sz w:val="18"/>
      </w:rPr>
    </w:lvl>
    <w:lvl w:ilvl="4">
      <w:start w:val="1"/>
      <w:numFmt w:val="none"/>
      <w:lvlText w:val=""/>
      <w:lvlJc w:val="left"/>
      <w:pPr>
        <w:ind w:left="1944" w:hanging="504"/>
      </w:pPr>
      <w:rPr>
        <w:rFonts w:hint="default"/>
      </w:rPr>
    </w:lvl>
    <w:lvl w:ilvl="5">
      <w:start w:val="1"/>
      <w:numFmt w:val="none"/>
      <w:lvlText w:val=""/>
      <w:lvlJc w:val="left"/>
      <w:pPr>
        <w:ind w:left="2304" w:hanging="504"/>
      </w:pPr>
      <w:rPr>
        <w:rFonts w:hint="default"/>
      </w:rPr>
    </w:lvl>
    <w:lvl w:ilvl="6">
      <w:start w:val="1"/>
      <w:numFmt w:val="none"/>
      <w:lvlText w:val="%7"/>
      <w:lvlJc w:val="left"/>
      <w:pPr>
        <w:ind w:left="2592" w:hanging="432"/>
      </w:pPr>
      <w:rPr>
        <w:rFonts w:hint="default"/>
      </w:rPr>
    </w:lvl>
    <w:lvl w:ilvl="7">
      <w:start w:val="1"/>
      <w:numFmt w:val="none"/>
      <w:lvlText w:val=""/>
      <w:lvlJc w:val="left"/>
      <w:pPr>
        <w:ind w:left="3024" w:hanging="504"/>
      </w:pPr>
      <w:rPr>
        <w:rFonts w:hint="default"/>
      </w:rPr>
    </w:lvl>
    <w:lvl w:ilvl="8">
      <w:start w:val="1"/>
      <w:numFmt w:val="none"/>
      <w:lvlText w:val="%9"/>
      <w:lvlJc w:val="left"/>
      <w:pPr>
        <w:ind w:left="3240" w:hanging="360"/>
      </w:pPr>
      <w:rPr>
        <w:rFonts w:hint="default"/>
      </w:rPr>
    </w:lvl>
  </w:abstractNum>
  <w:abstractNum w:abstractNumId="25">
    <w:nsid w:val="7FD90BAC"/>
    <w:multiLevelType w:val="hybridMultilevel"/>
    <w:tmpl w:val="A8C299A2"/>
    <w:lvl w:ilvl="0" w:tplc="C12A1E8E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11"/>
  </w:num>
  <w:num w:numId="12">
    <w:abstractNumId w:val="12"/>
  </w:num>
  <w:num w:numId="13">
    <w:abstractNumId w:val="21"/>
  </w:num>
  <w:num w:numId="14">
    <w:abstractNumId w:val="10"/>
  </w:num>
  <w:num w:numId="15">
    <w:abstractNumId w:val="22"/>
  </w:num>
  <w:num w:numId="16">
    <w:abstractNumId w:val="19"/>
  </w:num>
  <w:num w:numId="17">
    <w:abstractNumId w:val="25"/>
  </w:num>
  <w:num w:numId="18">
    <w:abstractNumId w:val="17"/>
  </w:num>
  <w:num w:numId="19">
    <w:abstractNumId w:val="18"/>
  </w:num>
  <w:num w:numId="20">
    <w:abstractNumId w:val="13"/>
  </w:num>
  <w:num w:numId="21">
    <w:abstractNumId w:val="23"/>
  </w:num>
  <w:num w:numId="22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drawingGridHorizontalSpacing w:val="102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B4B"/>
    <w:rsid w:val="0000613C"/>
    <w:rsid w:val="0001283C"/>
    <w:rsid w:val="00020B6E"/>
    <w:rsid w:val="000468FF"/>
    <w:rsid w:val="0006532B"/>
    <w:rsid w:val="00066278"/>
    <w:rsid w:val="00072EB6"/>
    <w:rsid w:val="00097FF7"/>
    <w:rsid w:val="000A3D09"/>
    <w:rsid w:val="000A3E6D"/>
    <w:rsid w:val="000A5552"/>
    <w:rsid w:val="000B0A96"/>
    <w:rsid w:val="000B4048"/>
    <w:rsid w:val="000B7A13"/>
    <w:rsid w:val="000C71DB"/>
    <w:rsid w:val="000E356B"/>
    <w:rsid w:val="000F5C49"/>
    <w:rsid w:val="00121714"/>
    <w:rsid w:val="0012289B"/>
    <w:rsid w:val="00125E49"/>
    <w:rsid w:val="00150F2B"/>
    <w:rsid w:val="00154B5B"/>
    <w:rsid w:val="001670F0"/>
    <w:rsid w:val="001919A4"/>
    <w:rsid w:val="001A3B0E"/>
    <w:rsid w:val="001B0CA6"/>
    <w:rsid w:val="001C19D2"/>
    <w:rsid w:val="001C1A1B"/>
    <w:rsid w:val="001C3DFD"/>
    <w:rsid w:val="001C53CF"/>
    <w:rsid w:val="001E3483"/>
    <w:rsid w:val="001E62BD"/>
    <w:rsid w:val="001F49E7"/>
    <w:rsid w:val="001F5BFE"/>
    <w:rsid w:val="001F7084"/>
    <w:rsid w:val="00200673"/>
    <w:rsid w:val="002358F2"/>
    <w:rsid w:val="0027081A"/>
    <w:rsid w:val="00273C7B"/>
    <w:rsid w:val="002823F9"/>
    <w:rsid w:val="002B34A3"/>
    <w:rsid w:val="002D5AE5"/>
    <w:rsid w:val="002E0839"/>
    <w:rsid w:val="002E4666"/>
    <w:rsid w:val="00311DF3"/>
    <w:rsid w:val="00314932"/>
    <w:rsid w:val="0031787A"/>
    <w:rsid w:val="00330504"/>
    <w:rsid w:val="00331FAB"/>
    <w:rsid w:val="00354076"/>
    <w:rsid w:val="0036085D"/>
    <w:rsid w:val="0036089B"/>
    <w:rsid w:val="0036735D"/>
    <w:rsid w:val="00385FFD"/>
    <w:rsid w:val="003935DA"/>
    <w:rsid w:val="0039395F"/>
    <w:rsid w:val="003939CF"/>
    <w:rsid w:val="003A16E1"/>
    <w:rsid w:val="003C2C7D"/>
    <w:rsid w:val="003C4E4E"/>
    <w:rsid w:val="003D69C6"/>
    <w:rsid w:val="003E3B4B"/>
    <w:rsid w:val="003E5E18"/>
    <w:rsid w:val="003F0E3E"/>
    <w:rsid w:val="004145C5"/>
    <w:rsid w:val="004203EF"/>
    <w:rsid w:val="00423A36"/>
    <w:rsid w:val="004247A2"/>
    <w:rsid w:val="00424B8F"/>
    <w:rsid w:val="00432BDB"/>
    <w:rsid w:val="00432E83"/>
    <w:rsid w:val="0045539B"/>
    <w:rsid w:val="00462288"/>
    <w:rsid w:val="0046595B"/>
    <w:rsid w:val="00483CB5"/>
    <w:rsid w:val="00486EE7"/>
    <w:rsid w:val="00492CC6"/>
    <w:rsid w:val="004B4C80"/>
    <w:rsid w:val="004C23CF"/>
    <w:rsid w:val="004C6EB1"/>
    <w:rsid w:val="004C747A"/>
    <w:rsid w:val="004D01B4"/>
    <w:rsid w:val="004D706D"/>
    <w:rsid w:val="00512702"/>
    <w:rsid w:val="005207EB"/>
    <w:rsid w:val="00525E77"/>
    <w:rsid w:val="00563A0A"/>
    <w:rsid w:val="005660FC"/>
    <w:rsid w:val="00570169"/>
    <w:rsid w:val="0057522C"/>
    <w:rsid w:val="00591848"/>
    <w:rsid w:val="005A4A0D"/>
    <w:rsid w:val="005C0C3C"/>
    <w:rsid w:val="005E01C8"/>
    <w:rsid w:val="005E0728"/>
    <w:rsid w:val="005E12EF"/>
    <w:rsid w:val="005E29D2"/>
    <w:rsid w:val="005E2B44"/>
    <w:rsid w:val="005F05C5"/>
    <w:rsid w:val="005F678C"/>
    <w:rsid w:val="00616BC8"/>
    <w:rsid w:val="0062636E"/>
    <w:rsid w:val="00626AF0"/>
    <w:rsid w:val="0063290E"/>
    <w:rsid w:val="006718BA"/>
    <w:rsid w:val="0068595D"/>
    <w:rsid w:val="00687356"/>
    <w:rsid w:val="006A64AC"/>
    <w:rsid w:val="006A6F9D"/>
    <w:rsid w:val="006E5686"/>
    <w:rsid w:val="006F094E"/>
    <w:rsid w:val="00705C91"/>
    <w:rsid w:val="00715130"/>
    <w:rsid w:val="00717A47"/>
    <w:rsid w:val="00736F34"/>
    <w:rsid w:val="007436DE"/>
    <w:rsid w:val="00776BAB"/>
    <w:rsid w:val="007857EA"/>
    <w:rsid w:val="0078658A"/>
    <w:rsid w:val="0079193D"/>
    <w:rsid w:val="007A1D30"/>
    <w:rsid w:val="007E7A13"/>
    <w:rsid w:val="007F1B3B"/>
    <w:rsid w:val="00857224"/>
    <w:rsid w:val="008614CD"/>
    <w:rsid w:val="00861DE3"/>
    <w:rsid w:val="00863720"/>
    <w:rsid w:val="00874DAA"/>
    <w:rsid w:val="00897E08"/>
    <w:rsid w:val="008A091C"/>
    <w:rsid w:val="008C6DB2"/>
    <w:rsid w:val="008D75C0"/>
    <w:rsid w:val="008E5683"/>
    <w:rsid w:val="008F5E7B"/>
    <w:rsid w:val="00903881"/>
    <w:rsid w:val="00907DBE"/>
    <w:rsid w:val="00926942"/>
    <w:rsid w:val="009349F3"/>
    <w:rsid w:val="00943540"/>
    <w:rsid w:val="009462AC"/>
    <w:rsid w:val="009507D6"/>
    <w:rsid w:val="00951E7C"/>
    <w:rsid w:val="009564FF"/>
    <w:rsid w:val="00957B35"/>
    <w:rsid w:val="009645EA"/>
    <w:rsid w:val="00971925"/>
    <w:rsid w:val="00972A1B"/>
    <w:rsid w:val="00982288"/>
    <w:rsid w:val="00987815"/>
    <w:rsid w:val="009947D9"/>
    <w:rsid w:val="009B3151"/>
    <w:rsid w:val="009B33AF"/>
    <w:rsid w:val="009D25F9"/>
    <w:rsid w:val="009E50F0"/>
    <w:rsid w:val="009F2E6B"/>
    <w:rsid w:val="00A05524"/>
    <w:rsid w:val="00A15C84"/>
    <w:rsid w:val="00A216AB"/>
    <w:rsid w:val="00A244B6"/>
    <w:rsid w:val="00A42C5F"/>
    <w:rsid w:val="00A5369F"/>
    <w:rsid w:val="00A60CC0"/>
    <w:rsid w:val="00A71EDB"/>
    <w:rsid w:val="00A90BFD"/>
    <w:rsid w:val="00AA2B78"/>
    <w:rsid w:val="00AB4E39"/>
    <w:rsid w:val="00AB686C"/>
    <w:rsid w:val="00AF5E67"/>
    <w:rsid w:val="00B05D25"/>
    <w:rsid w:val="00B30530"/>
    <w:rsid w:val="00B3145F"/>
    <w:rsid w:val="00B35CE4"/>
    <w:rsid w:val="00B4211F"/>
    <w:rsid w:val="00B45EA2"/>
    <w:rsid w:val="00B505E7"/>
    <w:rsid w:val="00B64D99"/>
    <w:rsid w:val="00B73393"/>
    <w:rsid w:val="00BA058E"/>
    <w:rsid w:val="00BB5CB2"/>
    <w:rsid w:val="00BC14CD"/>
    <w:rsid w:val="00BC40EE"/>
    <w:rsid w:val="00BC6AAB"/>
    <w:rsid w:val="00BD5A48"/>
    <w:rsid w:val="00BE1F01"/>
    <w:rsid w:val="00BE535F"/>
    <w:rsid w:val="00BE6886"/>
    <w:rsid w:val="00BF0985"/>
    <w:rsid w:val="00BF2E8B"/>
    <w:rsid w:val="00C037B6"/>
    <w:rsid w:val="00C07DA2"/>
    <w:rsid w:val="00C10376"/>
    <w:rsid w:val="00C333E0"/>
    <w:rsid w:val="00C336BB"/>
    <w:rsid w:val="00C378D7"/>
    <w:rsid w:val="00C43A71"/>
    <w:rsid w:val="00C43D91"/>
    <w:rsid w:val="00C43F2F"/>
    <w:rsid w:val="00C45AEC"/>
    <w:rsid w:val="00C46395"/>
    <w:rsid w:val="00C53297"/>
    <w:rsid w:val="00C6231F"/>
    <w:rsid w:val="00C62BAF"/>
    <w:rsid w:val="00C66336"/>
    <w:rsid w:val="00C666E5"/>
    <w:rsid w:val="00C71F8A"/>
    <w:rsid w:val="00C72B6C"/>
    <w:rsid w:val="00C7419A"/>
    <w:rsid w:val="00C76B42"/>
    <w:rsid w:val="00CB054B"/>
    <w:rsid w:val="00CB2B2A"/>
    <w:rsid w:val="00CB3184"/>
    <w:rsid w:val="00CB3A4E"/>
    <w:rsid w:val="00CB624F"/>
    <w:rsid w:val="00CD2605"/>
    <w:rsid w:val="00CD50D4"/>
    <w:rsid w:val="00CE2182"/>
    <w:rsid w:val="00CE61F7"/>
    <w:rsid w:val="00D0162E"/>
    <w:rsid w:val="00D035F0"/>
    <w:rsid w:val="00D1534D"/>
    <w:rsid w:val="00D35D57"/>
    <w:rsid w:val="00D62A64"/>
    <w:rsid w:val="00D638D2"/>
    <w:rsid w:val="00D9699B"/>
    <w:rsid w:val="00DA7308"/>
    <w:rsid w:val="00DF1D8A"/>
    <w:rsid w:val="00DF5A1D"/>
    <w:rsid w:val="00E060F0"/>
    <w:rsid w:val="00E10128"/>
    <w:rsid w:val="00E10E1E"/>
    <w:rsid w:val="00E113FA"/>
    <w:rsid w:val="00E259A3"/>
    <w:rsid w:val="00E33081"/>
    <w:rsid w:val="00E42019"/>
    <w:rsid w:val="00E45256"/>
    <w:rsid w:val="00E5484A"/>
    <w:rsid w:val="00E62EC3"/>
    <w:rsid w:val="00E65CE1"/>
    <w:rsid w:val="00E928B4"/>
    <w:rsid w:val="00ED2025"/>
    <w:rsid w:val="00EE49D3"/>
    <w:rsid w:val="00EE70F7"/>
    <w:rsid w:val="00F02DC7"/>
    <w:rsid w:val="00F04117"/>
    <w:rsid w:val="00F12DE9"/>
    <w:rsid w:val="00F269B7"/>
    <w:rsid w:val="00F40446"/>
    <w:rsid w:val="00F418EA"/>
    <w:rsid w:val="00F47321"/>
    <w:rsid w:val="00F57CC2"/>
    <w:rsid w:val="00F72836"/>
    <w:rsid w:val="00F87965"/>
    <w:rsid w:val="00FB5EFE"/>
    <w:rsid w:val="00FE2EFF"/>
    <w:rsid w:val="00FE49B9"/>
    <w:rsid w:val="00FE6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FC04A5FB-4AA4-4DE0-80E8-0750586EA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Paragraph SECOND"/>
    <w:rsid w:val="00E5484A"/>
    <w:pPr>
      <w:spacing w:before="360" w:after="0" w:line="300" w:lineRule="exact"/>
    </w:pPr>
    <w:rPr>
      <w:rFonts w:ascii="Palatino Linotype" w:hAnsi="Palatino Linotype"/>
      <w:spacing w:val="4"/>
      <w:kern w:val="12"/>
    </w:rPr>
  </w:style>
  <w:style w:type="paragraph" w:styleId="Heading1">
    <w:name w:val="heading 1"/>
    <w:basedOn w:val="BulletListBreakRegular"/>
    <w:next w:val="Normal"/>
    <w:link w:val="Heading1Char"/>
    <w:uiPriority w:val="9"/>
    <w:rsid w:val="00BC14CD"/>
    <w:pPr>
      <w:numPr>
        <w:numId w:val="0"/>
      </w:numPr>
      <w:outlineLvl w:val="0"/>
    </w:pPr>
  </w:style>
  <w:style w:type="paragraph" w:styleId="Heading2">
    <w:name w:val="heading 2"/>
    <w:basedOn w:val="Normal"/>
    <w:next w:val="Normal"/>
    <w:link w:val="Heading2Char"/>
    <w:uiPriority w:val="9"/>
    <w:rsid w:val="00354076"/>
    <w:pPr>
      <w:keepNext/>
      <w:keepLines/>
      <w:outlineLvl w:val="1"/>
    </w:pPr>
    <w:rPr>
      <w:rFonts w:eastAsiaTheme="majorEastAsia" w:cstheme="majorBidi"/>
      <w:b/>
      <w:bCs/>
      <w:color w:val="00415A" w:themeColor="tex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354076"/>
    <w:pPr>
      <w:keepNext/>
      <w:keepLines/>
      <w:outlineLvl w:val="2"/>
    </w:pPr>
    <w:rPr>
      <w:rFonts w:eastAsiaTheme="majorEastAsia" w:cstheme="majorBidi"/>
      <w:b/>
      <w:bCs/>
      <w:color w:val="EEB211" w:themeColor="text2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354076"/>
    <w:pPr>
      <w:keepNext/>
      <w:keepLines/>
      <w:outlineLvl w:val="3"/>
    </w:pPr>
    <w:rPr>
      <w:rFonts w:eastAsiaTheme="majorEastAsia" w:cstheme="majorBidi"/>
      <w:b/>
      <w:bCs/>
      <w:i/>
      <w:iCs/>
      <w:color w:val="00415A" w:themeColor="tex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97E08"/>
    <w:pPr>
      <w:keepNext/>
      <w:keepLines/>
      <w:outlineLvl w:val="4"/>
    </w:pPr>
    <w:rPr>
      <w:rFonts w:eastAsiaTheme="majorEastAsia" w:cstheme="majorBidi"/>
      <w:i/>
      <w:color w:val="00415A" w:themeColor="tex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E10E1E"/>
    <w:pPr>
      <w:keepNext/>
      <w:keepLines/>
      <w:outlineLvl w:val="5"/>
    </w:pPr>
    <w:rPr>
      <w:rFonts w:asciiTheme="majorHAnsi" w:eastAsiaTheme="majorEastAsia" w:hAnsiTheme="majorHAnsi" w:cstheme="majorBidi"/>
      <w:i/>
      <w:iCs/>
      <w:color w:val="76580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14CD"/>
    <w:rPr>
      <w:rFonts w:ascii="Palatino Linotype" w:hAnsi="Palatino Linotype"/>
      <w:spacing w:val="4"/>
      <w:kern w:val="12"/>
      <w:sz w:val="18"/>
    </w:rPr>
  </w:style>
  <w:style w:type="character" w:customStyle="1" w:styleId="Heading2Char">
    <w:name w:val="Heading 2 Char"/>
    <w:basedOn w:val="DefaultParagraphFont"/>
    <w:link w:val="Heading2"/>
    <w:uiPriority w:val="9"/>
    <w:rsid w:val="00354076"/>
    <w:rPr>
      <w:rFonts w:eastAsiaTheme="majorEastAsia" w:cstheme="majorBidi"/>
      <w:b/>
      <w:bCs/>
      <w:color w:val="00415A" w:themeColor="text1"/>
      <w:spacing w:val="4"/>
      <w:kern w:val="1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076"/>
    <w:rPr>
      <w:rFonts w:eastAsiaTheme="majorEastAsia" w:cstheme="majorBidi"/>
      <w:b/>
      <w:bCs/>
      <w:color w:val="EEB211" w:themeColor="text2"/>
      <w:spacing w:val="4"/>
      <w:kern w:val="12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4076"/>
    <w:rPr>
      <w:rFonts w:eastAsiaTheme="majorEastAsia" w:cstheme="majorBidi"/>
      <w:b/>
      <w:bCs/>
      <w:i/>
      <w:iCs/>
      <w:color w:val="00415A" w:themeColor="text1"/>
      <w:spacing w:val="4"/>
      <w:kern w:val="12"/>
      <w:sz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E1E"/>
    <w:rPr>
      <w:rFonts w:ascii="Lucida Sans" w:eastAsiaTheme="majorEastAsia" w:hAnsi="Lucida Sans" w:cstheme="majorBidi"/>
      <w:i/>
      <w:color w:val="00415A" w:themeColor="text1"/>
      <w:spacing w:val="4"/>
      <w:kern w:val="12"/>
      <w:sz w:val="1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E1E"/>
    <w:rPr>
      <w:rFonts w:asciiTheme="majorHAnsi" w:eastAsiaTheme="majorEastAsia" w:hAnsiTheme="majorHAnsi" w:cstheme="majorBidi"/>
      <w:i/>
      <w:iCs/>
      <w:color w:val="765808" w:themeColor="accent1" w:themeShade="7F"/>
      <w:spacing w:val="4"/>
      <w:kern w:val="12"/>
      <w:sz w:val="18"/>
    </w:rPr>
  </w:style>
  <w:style w:type="paragraph" w:customStyle="1" w:styleId="HeaderTitle">
    <w:name w:val="Header Title"/>
    <w:basedOn w:val="Normal"/>
    <w:rsid w:val="003D69C6"/>
    <w:pPr>
      <w:spacing w:line="500" w:lineRule="exact"/>
      <w:jc w:val="center"/>
    </w:pPr>
    <w:rPr>
      <w:rFonts w:ascii="Optima" w:hAnsi="Optima"/>
      <w:sz w:val="32"/>
      <w:szCs w:val="32"/>
    </w:rPr>
  </w:style>
  <w:style w:type="paragraph" w:customStyle="1" w:styleId="BodySubheadFIRST">
    <w:name w:val="Body Subhead FIRST"/>
    <w:basedOn w:val="Normal"/>
    <w:rsid w:val="00E5484A"/>
    <w:pPr>
      <w:spacing w:before="1560"/>
    </w:pPr>
    <w:rPr>
      <w:b/>
      <w:sz w:val="26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5E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5E7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525E77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5E77"/>
    <w:rPr>
      <w:rFonts w:ascii="Lucida Sans" w:hAnsi="Lucida Sans"/>
      <w:spacing w:val="4"/>
      <w:kern w:val="12"/>
      <w:sz w:val="18"/>
    </w:rPr>
  </w:style>
  <w:style w:type="paragraph" w:styleId="Footer">
    <w:name w:val="footer"/>
    <w:basedOn w:val="Normal"/>
    <w:link w:val="FooterChar"/>
    <w:uiPriority w:val="99"/>
    <w:unhideWhenUsed/>
    <w:rsid w:val="0045539B"/>
    <w:pPr>
      <w:tabs>
        <w:tab w:val="center" w:pos="4680"/>
        <w:tab w:val="right" w:pos="936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539B"/>
    <w:rPr>
      <w:rFonts w:ascii="Palatino Linotype" w:hAnsi="Palatino Linotype"/>
      <w:spacing w:val="4"/>
      <w:kern w:val="12"/>
      <w:sz w:val="20"/>
    </w:rPr>
  </w:style>
  <w:style w:type="character" w:styleId="SubtleEmphasis">
    <w:name w:val="Subtle Emphasis"/>
    <w:basedOn w:val="DefaultParagraphFont"/>
    <w:uiPriority w:val="19"/>
    <w:semiHidden/>
    <w:qFormat/>
    <w:rsid w:val="00331FAB"/>
    <w:rPr>
      <w:i/>
      <w:iCs/>
      <w:color w:val="2DC4FF" w:themeColor="text1" w:themeTint="7F"/>
    </w:rPr>
  </w:style>
  <w:style w:type="paragraph" w:styleId="BodyText">
    <w:name w:val="Body Text"/>
    <w:basedOn w:val="Normal"/>
    <w:link w:val="BodyTextChar"/>
    <w:uiPriority w:val="99"/>
    <w:semiHidden/>
    <w:unhideWhenUsed/>
    <w:rsid w:val="00AB4E3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4E39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AB4E39"/>
    <w:pPr>
      <w:spacing w:after="3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">
    <w:name w:val="Body Text Indent"/>
    <w:basedOn w:val="Normal"/>
    <w:link w:val="BodyTextIndentChar"/>
    <w:uiPriority w:val="99"/>
    <w:semiHidden/>
    <w:rsid w:val="00AB4E39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AB4E39"/>
    <w:pPr>
      <w:spacing w:after="3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2">
    <w:name w:val="Body Text Indent 2"/>
    <w:basedOn w:val="Normal"/>
    <w:link w:val="BodyTextIndent2Char"/>
    <w:uiPriority w:val="99"/>
    <w:semiHidden/>
    <w:rsid w:val="00AB4E3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BodyTextIndent3">
    <w:name w:val="Body Text Indent 3"/>
    <w:basedOn w:val="Normal"/>
    <w:link w:val="BodyTextIndent3Char"/>
    <w:uiPriority w:val="99"/>
    <w:semiHidden/>
    <w:rsid w:val="00AB4E3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rsid w:val="00AB4E39"/>
    <w:pPr>
      <w:spacing w:before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paragraph" w:styleId="ListBullet">
    <w:name w:val="List Bullet"/>
    <w:basedOn w:val="Normal"/>
    <w:uiPriority w:val="99"/>
    <w:semiHidden/>
    <w:rsid w:val="00AB4E3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rsid w:val="00AB4E3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rsid w:val="00AB4E3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rsid w:val="00AB4E3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rsid w:val="00AB4E3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rsid w:val="00AB4E39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AB4E39"/>
    <w:pPr>
      <w:spacing w:after="120"/>
      <w:ind w:left="720"/>
      <w:contextualSpacing/>
    </w:pPr>
  </w:style>
  <w:style w:type="paragraph" w:styleId="ListNumber">
    <w:name w:val="List Number"/>
    <w:basedOn w:val="Normal"/>
    <w:uiPriority w:val="99"/>
    <w:semiHidden/>
    <w:rsid w:val="00AB4E3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rsid w:val="00AB4E3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rsid w:val="00AB4E3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rsid w:val="00AB4E39"/>
    <w:pPr>
      <w:numPr>
        <w:numId w:val="9"/>
      </w:numPr>
      <w:contextualSpacing/>
    </w:pPr>
  </w:style>
  <w:style w:type="paragraph" w:styleId="MacroText">
    <w:name w:val="macro"/>
    <w:link w:val="MacroTextChar"/>
    <w:uiPriority w:val="99"/>
    <w:semiHidden/>
    <w:rsid w:val="00AB4E3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00" w:after="0" w:line="312" w:lineRule="auto"/>
    </w:pPr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E10E1E"/>
    <w:rPr>
      <w:rFonts w:ascii="Consolas" w:hAnsi="Consolas"/>
      <w:color w:val="00415A" w:themeColor="background1"/>
      <w:spacing w:val="4"/>
      <w:kern w:val="12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rsid w:val="00AB4E3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E10E1E"/>
    <w:rPr>
      <w:rFonts w:asciiTheme="majorHAnsi" w:eastAsiaTheme="majorEastAsia" w:hAnsiTheme="majorHAnsi" w:cstheme="majorBidi"/>
      <w:color w:val="00415A" w:themeColor="background1"/>
      <w:spacing w:val="4"/>
      <w:kern w:val="12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AB4E3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rsid w:val="00AB4E3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AB4E39"/>
    <w:pPr>
      <w:spacing w:before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E10E1E"/>
    <w:rPr>
      <w:rFonts w:ascii="Lucida Sans" w:hAnsi="Lucida Sans"/>
      <w:color w:val="00415A" w:themeColor="background1"/>
      <w:spacing w:val="4"/>
      <w:kern w:val="12"/>
      <w:sz w:val="18"/>
    </w:rPr>
  </w:style>
  <w:style w:type="character" w:styleId="PageNumber">
    <w:name w:val="page number"/>
    <w:basedOn w:val="DefaultParagraphFont"/>
    <w:uiPriority w:val="99"/>
    <w:semiHidden/>
    <w:rsid w:val="00AB4E39"/>
  </w:style>
  <w:style w:type="paragraph" w:styleId="TableofFigures">
    <w:name w:val="table of figures"/>
    <w:basedOn w:val="Normal"/>
    <w:next w:val="Normal"/>
    <w:uiPriority w:val="99"/>
    <w:semiHidden/>
    <w:rsid w:val="00AB4E39"/>
  </w:style>
  <w:style w:type="table" w:customStyle="1" w:styleId="Style1">
    <w:name w:val="Style1"/>
    <w:basedOn w:val="TableNormal"/>
    <w:uiPriority w:val="99"/>
    <w:qFormat/>
    <w:rsid w:val="003A16E1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lastRow">
      <w:tblPr/>
      <w:tcPr>
        <w:shd w:val="clear" w:color="auto" w:fill="EEB211" w:themeFill="text2"/>
      </w:tcPr>
    </w:tblStylePr>
  </w:style>
  <w:style w:type="table" w:customStyle="1" w:styleId="LightList-Accent11">
    <w:name w:val="Light List - Accent 11"/>
    <w:aliases w:val="HMC"/>
    <w:basedOn w:val="TableNormal"/>
    <w:uiPriority w:val="61"/>
    <w:rsid w:val="00B45EA2"/>
    <w:pPr>
      <w:spacing w:after="0" w:line="240" w:lineRule="auto"/>
    </w:pPr>
    <w:rPr>
      <w:color w:val="00415A" w:themeColor="text1"/>
    </w:rPr>
    <w:tblPr>
      <w:tblStyleRowBandSize w:val="1"/>
      <w:tblStyleColBandSize w:val="1"/>
      <w:tblInd w:w="0" w:type="dxa"/>
      <w:tblBorders>
        <w:top w:val="single" w:sz="8" w:space="0" w:color="EEB211" w:themeColor="accent1"/>
        <w:left w:val="single" w:sz="8" w:space="0" w:color="EEB211" w:themeColor="accent1"/>
        <w:bottom w:val="single" w:sz="8" w:space="0" w:color="EEB211" w:themeColor="accent1"/>
        <w:right w:val="single" w:sz="8" w:space="0" w:color="EEB211" w:themeColor="accent1"/>
        <w:insideH w:val="single" w:sz="8" w:space="0" w:color="EEB211" w:themeColor="accent1"/>
        <w:insideV w:val="single" w:sz="8" w:space="0" w:color="EEB211" w:themeColor="accent1"/>
      </w:tblBorders>
      <w:tblCellMar>
        <w:top w:w="72" w:type="dxa"/>
        <w:left w:w="216" w:type="dxa"/>
        <w:bottom w:w="72" w:type="dxa"/>
        <w:right w:w="216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line="240" w:lineRule="auto"/>
      </w:pPr>
      <w:rPr>
        <w:b/>
        <w:bCs/>
        <w:color w:val="00415A" w:themeColor="background1"/>
      </w:rPr>
      <w:tblPr/>
      <w:trPr>
        <w:tblHeader/>
      </w:trPr>
      <w:tcPr>
        <w:tcBorders>
          <w:top w:val="nil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tcMar>
          <w:top w:w="144" w:type="dxa"/>
          <w:left w:w="216" w:type="dxa"/>
          <w:bottom w:w="144" w:type="dxa"/>
          <w:right w:w="216" w:type="dxa"/>
        </w:tcMar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</w:tcBorders>
        <w:shd w:val="clear" w:color="auto" w:fill="FBEFCF" w:themeFill="text2" w:themeFillTint="33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B211" w:themeColor="accent1"/>
          <w:left w:val="single" w:sz="8" w:space="0" w:color="EEB211" w:themeColor="accent1"/>
          <w:bottom w:val="single" w:sz="8" w:space="0" w:color="EEB211" w:themeColor="accent1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Vert">
      <w:tblPr/>
      <w:tcPr>
        <w:tcBorders>
          <w:top w:val="single" w:sz="8" w:space="0" w:color="EEB211" w:themeColor="accent1"/>
          <w:left w:val="nil"/>
          <w:bottom w:val="single" w:sz="8" w:space="0" w:color="EEB211" w:themeColor="accent1"/>
          <w:right w:val="nil"/>
          <w:insideH w:val="nil"/>
          <w:insideV w:val="nil"/>
          <w:tl2br w:val="nil"/>
          <w:tr2bl w:val="nil"/>
        </w:tcBorders>
        <w:shd w:val="clear" w:color="auto" w:fill="FBEFCF" w:themeFill="text2" w:themeFillTint="33"/>
      </w:tcPr>
    </w:tblStylePr>
    <w:tblStylePr w:type="band1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FBEFCF" w:themeFill="text2" w:themeFillTint="33"/>
      </w:tcPr>
    </w:tblStylePr>
    <w:tblStylePr w:type="band2Horz">
      <w:tblPr/>
      <w:tcPr>
        <w:tcBorders>
          <w:top w:val="nil"/>
          <w:left w:val="single" w:sz="8" w:space="0" w:color="EEB211" w:themeColor="accent1"/>
          <w:bottom w:val="nil"/>
          <w:right w:val="single" w:sz="8" w:space="0" w:color="EEB211" w:themeColor="accent1"/>
          <w:insideH w:val="nil"/>
          <w:insideV w:val="single" w:sz="8" w:space="0" w:color="EEB211" w:themeColor="accent1"/>
          <w:tl2br w:val="nil"/>
          <w:tr2bl w:val="nil"/>
        </w:tcBorders>
        <w:shd w:val="clear" w:color="auto" w:fill="auto"/>
      </w:tcPr>
    </w:tblStylePr>
    <w:tblStylePr w:type="seCell">
      <w:tblPr/>
      <w:tcPr>
        <w:tcBorders>
          <w:top w:val="single" w:sz="8" w:space="0" w:color="EEB211" w:themeColor="accent1"/>
          <w:left w:val="single" w:sz="8" w:space="0" w:color="EEB211" w:themeColor="accent1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swCell">
      <w:tblPr/>
      <w:tcPr>
        <w:tcBorders>
          <w:top w:val="single" w:sz="8" w:space="0" w:color="EEB211" w:themeColor="accent1"/>
          <w:left w:val="nil"/>
          <w:bottom w:val="nil"/>
          <w:right w:val="single" w:sz="8" w:space="0" w:color="EEB211" w:themeColor="accent1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styleId="LightList-Accent4">
    <w:name w:val="Light List Accent 4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TableGrid">
    <w:name w:val="Table Grid"/>
    <w:basedOn w:val="TableNormal"/>
    <w:uiPriority w:val="59"/>
    <w:rsid w:val="0079193D"/>
    <w:pPr>
      <w:spacing w:after="0" w:line="240" w:lineRule="auto"/>
    </w:pPr>
    <w:tblPr>
      <w:tblInd w:w="0" w:type="dxa"/>
      <w:tblBorders>
        <w:top w:val="single" w:sz="4" w:space="0" w:color="00415A" w:themeColor="text1"/>
        <w:left w:val="single" w:sz="4" w:space="0" w:color="00415A" w:themeColor="text1"/>
        <w:bottom w:val="single" w:sz="4" w:space="0" w:color="00415A" w:themeColor="text1"/>
        <w:right w:val="single" w:sz="4" w:space="0" w:color="00415A" w:themeColor="text1"/>
        <w:insideH w:val="single" w:sz="4" w:space="0" w:color="00415A" w:themeColor="text1"/>
        <w:insideV w:val="single" w:sz="4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2">
    <w:name w:val="Light Shading Accent 2"/>
    <w:basedOn w:val="TableNormal"/>
    <w:uiPriority w:val="60"/>
    <w:rsid w:val="003A16E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3A16E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LightList1">
    <w:name w:val="Light List1"/>
    <w:basedOn w:val="TableNormal"/>
    <w:uiPriority w:val="61"/>
    <w:rsid w:val="003A16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415A" w:themeColor="text1"/>
        <w:left w:val="single" w:sz="8" w:space="0" w:color="00415A" w:themeColor="text1"/>
        <w:bottom w:val="single" w:sz="8" w:space="0" w:color="00415A" w:themeColor="text1"/>
        <w:right w:val="single" w:sz="8" w:space="0" w:color="00415A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00415A" w:themeColor="background1"/>
      </w:rPr>
      <w:tblPr/>
      <w:tcPr>
        <w:shd w:val="clear" w:color="auto" w:fill="00415A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  <w:tblStylePr w:type="band1Horz">
      <w:tblPr/>
      <w:tcPr>
        <w:tcBorders>
          <w:top w:val="single" w:sz="8" w:space="0" w:color="00415A" w:themeColor="text1"/>
          <w:left w:val="single" w:sz="8" w:space="0" w:color="00415A" w:themeColor="text1"/>
          <w:bottom w:val="single" w:sz="8" w:space="0" w:color="00415A" w:themeColor="text1"/>
          <w:right w:val="single" w:sz="8" w:space="0" w:color="00415A" w:themeColor="text1"/>
        </w:tcBorders>
      </w:tcPr>
    </w:tblStylePr>
  </w:style>
  <w:style w:type="paragraph" w:styleId="Caption">
    <w:name w:val="caption"/>
    <w:basedOn w:val="Normal"/>
    <w:next w:val="Normal"/>
    <w:uiPriority w:val="35"/>
    <w:semiHidden/>
    <w:qFormat/>
    <w:rsid w:val="00926942"/>
    <w:pPr>
      <w:spacing w:before="0" w:after="200" w:line="240" w:lineRule="auto"/>
    </w:pPr>
    <w:rPr>
      <w:b/>
      <w:bCs/>
      <w:color w:val="EEB211" w:themeColor="accent1"/>
      <w:szCs w:val="18"/>
    </w:rPr>
  </w:style>
  <w:style w:type="paragraph" w:customStyle="1" w:styleId="BodyParagraphItalic">
    <w:name w:val="Body Paragraph Italic"/>
    <w:basedOn w:val="Normal"/>
    <w:link w:val="BodyParagraphItalicChar"/>
    <w:rsid w:val="0078658A"/>
    <w:rPr>
      <w:i/>
    </w:rPr>
  </w:style>
  <w:style w:type="character" w:customStyle="1" w:styleId="BodyParagraphItalicChar">
    <w:name w:val="Body Paragraph Italic Char"/>
    <w:basedOn w:val="DefaultParagraphFont"/>
    <w:link w:val="BodyParagraphItalic"/>
    <w:rsid w:val="0078658A"/>
    <w:rPr>
      <w:rFonts w:ascii="Palatino Linotype" w:hAnsi="Palatino Linotype"/>
      <w:i/>
      <w:spacing w:val="4"/>
      <w:kern w:val="12"/>
      <w:sz w:val="20"/>
    </w:rPr>
  </w:style>
  <w:style w:type="paragraph" w:customStyle="1" w:styleId="BodyUnderline">
    <w:name w:val="Body Underline"/>
    <w:basedOn w:val="Normal"/>
    <w:link w:val="BodyUnderlineChar"/>
    <w:rsid w:val="000C71DB"/>
    <w:rPr>
      <w:color w:val="FFFFFF" w:themeColor="background2"/>
      <w:u w:val="single" w:color="000000"/>
    </w:rPr>
  </w:style>
  <w:style w:type="character" w:customStyle="1" w:styleId="BodyUnderlineChar">
    <w:name w:val="Body Underline Char"/>
    <w:basedOn w:val="DefaultParagraphFont"/>
    <w:link w:val="BodyUnderline"/>
    <w:rsid w:val="000C71DB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paragraph" w:customStyle="1" w:styleId="BibleVerseTitle">
    <w:name w:val="Bible Verse Title"/>
    <w:basedOn w:val="Normal"/>
    <w:link w:val="BibleVerseTitleChar"/>
    <w:rsid w:val="005F678C"/>
    <w:rPr>
      <w:rFonts w:cs="Palatino Linotype"/>
      <w:b/>
      <w:i/>
      <w:szCs w:val="20"/>
    </w:rPr>
  </w:style>
  <w:style w:type="character" w:customStyle="1" w:styleId="BibleVerseTitleChar">
    <w:name w:val="Bible Verse Title Char"/>
    <w:basedOn w:val="DefaultParagraphFont"/>
    <w:link w:val="BibleVerseTitle"/>
    <w:rsid w:val="005F678C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numbering" w:customStyle="1" w:styleId="RomanNumeralListStyleBold">
    <w:name w:val="Roman Numeral List Style Bold"/>
    <w:uiPriority w:val="99"/>
    <w:rsid w:val="00E5484A"/>
    <w:pPr>
      <w:numPr>
        <w:numId w:val="11"/>
      </w:numPr>
    </w:pPr>
  </w:style>
  <w:style w:type="paragraph" w:customStyle="1" w:styleId="ResourceInformation">
    <w:name w:val="Resource Information"/>
    <w:basedOn w:val="Normal"/>
    <w:link w:val="ResourceInformationChar"/>
    <w:rsid w:val="00687356"/>
  </w:style>
  <w:style w:type="paragraph" w:customStyle="1" w:styleId="BibleVerseWordofGod">
    <w:name w:val="Bible Verse Word of God"/>
    <w:basedOn w:val="Normal"/>
    <w:link w:val="BibleVerseWordofGodChar"/>
    <w:rsid w:val="00982288"/>
    <w:rPr>
      <w:i/>
      <w:caps/>
    </w:rPr>
  </w:style>
  <w:style w:type="character" w:customStyle="1" w:styleId="BibleVerseWordofGodChar">
    <w:name w:val="Bible Verse Word of God Char"/>
    <w:basedOn w:val="DefaultParagraphFont"/>
    <w:link w:val="BibleVerseWordofGod"/>
    <w:rsid w:val="00982288"/>
    <w:rPr>
      <w:rFonts w:ascii="Palatino Linotype" w:hAnsi="Palatino Linotype"/>
      <w:i/>
      <w:caps/>
      <w:spacing w:val="4"/>
      <w:kern w:val="12"/>
      <w:sz w:val="20"/>
    </w:rPr>
  </w:style>
  <w:style w:type="paragraph" w:customStyle="1" w:styleId="BodySubheadSECOND">
    <w:name w:val="Body Subhead SECOND"/>
    <w:basedOn w:val="BodySubheadFIRST"/>
    <w:rsid w:val="00EE70F7"/>
    <w:pPr>
      <w:spacing w:before="120"/>
    </w:pPr>
  </w:style>
  <w:style w:type="paragraph" w:customStyle="1" w:styleId="NormalParagraphFIRST">
    <w:name w:val="Normal Paragraph FIRST"/>
    <w:basedOn w:val="Normal"/>
    <w:link w:val="NormalParagraphFIRSTChar"/>
    <w:rsid w:val="00E45256"/>
    <w:pPr>
      <w:spacing w:before="1440"/>
    </w:pPr>
  </w:style>
  <w:style w:type="numbering" w:customStyle="1" w:styleId="ListStyleLettersBold">
    <w:name w:val="List Style Letters Bold"/>
    <w:uiPriority w:val="99"/>
    <w:rsid w:val="00C46395"/>
    <w:pPr>
      <w:numPr>
        <w:numId w:val="10"/>
      </w:numPr>
    </w:pPr>
  </w:style>
  <w:style w:type="paragraph" w:styleId="ListParagraph">
    <w:name w:val="List Paragraph"/>
    <w:basedOn w:val="Normal"/>
    <w:uiPriority w:val="99"/>
    <w:qFormat/>
    <w:rsid w:val="00A90BFD"/>
    <w:pPr>
      <w:ind w:left="720"/>
      <w:contextualSpacing/>
    </w:pPr>
  </w:style>
  <w:style w:type="character" w:customStyle="1" w:styleId="CitationAuthor">
    <w:name w:val="Citation Author"/>
    <w:basedOn w:val="DefaultParagraphFont"/>
    <w:uiPriority w:val="1"/>
    <w:rsid w:val="00B3145F"/>
    <w:rPr>
      <w:rFonts w:ascii="Palatino Linotype" w:hAnsi="Palatino Linotype"/>
      <w:sz w:val="20"/>
    </w:rPr>
  </w:style>
  <w:style w:type="paragraph" w:customStyle="1" w:styleId="BodyParagraphBold">
    <w:name w:val="Body Paragraph Bold"/>
    <w:basedOn w:val="NormalParagraphFIRST"/>
    <w:link w:val="BodyParagraphBoldChar"/>
    <w:rsid w:val="0078658A"/>
    <w:pPr>
      <w:spacing w:before="360"/>
    </w:pPr>
    <w:rPr>
      <w:b/>
    </w:rPr>
  </w:style>
  <w:style w:type="character" w:customStyle="1" w:styleId="NormalParagraphFIRSTChar">
    <w:name w:val="Normal Paragraph FIRST Char"/>
    <w:basedOn w:val="DefaultParagraphFont"/>
    <w:link w:val="NormalParagraphFIRST"/>
    <w:rsid w:val="00200673"/>
    <w:rPr>
      <w:rFonts w:ascii="Palatino Linotype" w:hAnsi="Palatino Linotype"/>
      <w:spacing w:val="4"/>
      <w:kern w:val="12"/>
      <w:sz w:val="20"/>
    </w:rPr>
  </w:style>
  <w:style w:type="character" w:customStyle="1" w:styleId="BodyParagraphBoldChar">
    <w:name w:val="Body Paragraph Bold Char"/>
    <w:basedOn w:val="NormalParagraphFIRSTChar"/>
    <w:link w:val="BodyParagraphBold"/>
    <w:rsid w:val="0078658A"/>
    <w:rPr>
      <w:rFonts w:ascii="Palatino Linotype" w:hAnsi="Palatino Linotype"/>
      <w:b/>
      <w:spacing w:val="4"/>
      <w:kern w:val="12"/>
      <w:sz w:val="20"/>
    </w:rPr>
  </w:style>
  <w:style w:type="paragraph" w:customStyle="1" w:styleId="BulletListBreakBold">
    <w:name w:val="Bullet List Break Bold"/>
    <w:link w:val="BulletListBreakBoldChar"/>
    <w:rsid w:val="0036089B"/>
    <w:pPr>
      <w:spacing w:before="360"/>
    </w:pPr>
    <w:rPr>
      <w:rFonts w:ascii="Palatino Linotype" w:hAnsi="Palatino Linotype"/>
      <w:b/>
      <w:spacing w:val="4"/>
      <w:kern w:val="12"/>
      <w:sz w:val="18"/>
    </w:rPr>
  </w:style>
  <w:style w:type="paragraph" w:customStyle="1" w:styleId="BibleVerseParagraph">
    <w:name w:val="Bible Verse Paragraph"/>
    <w:basedOn w:val="Normal"/>
    <w:rsid w:val="0039395F"/>
    <w:pPr>
      <w:ind w:left="760"/>
    </w:pPr>
    <w:rPr>
      <w:i/>
    </w:rPr>
  </w:style>
  <w:style w:type="character" w:customStyle="1" w:styleId="CitationSource">
    <w:name w:val="Citation Source"/>
    <w:basedOn w:val="CitationAuthor"/>
    <w:uiPriority w:val="1"/>
    <w:rsid w:val="00B3145F"/>
    <w:rPr>
      <w:rFonts w:ascii="Palatino Linotype" w:hAnsi="Palatino Linotype"/>
      <w:i/>
      <w:sz w:val="20"/>
    </w:rPr>
  </w:style>
  <w:style w:type="character" w:customStyle="1" w:styleId="FaithBulletBoldChar">
    <w:name w:val="Faith Bullet Bold Char"/>
    <w:basedOn w:val="DefaultParagraphFont"/>
    <w:rsid w:val="002823F9"/>
    <w:rPr>
      <w:rFonts w:ascii="Palatino Linotype" w:hAnsi="Palatino Linotype"/>
      <w:spacing w:val="4"/>
      <w:kern w:val="12"/>
      <w:sz w:val="18"/>
    </w:rPr>
  </w:style>
  <w:style w:type="character" w:customStyle="1" w:styleId="ResourceInformationChar">
    <w:name w:val="Resource Information Char"/>
    <w:basedOn w:val="DefaultParagraphFont"/>
    <w:link w:val="ResourceInformation"/>
    <w:rsid w:val="00B3145F"/>
    <w:rPr>
      <w:rFonts w:ascii="Palatino Linotype" w:hAnsi="Palatino Linotype"/>
      <w:spacing w:val="4"/>
      <w:kern w:val="12"/>
      <w:sz w:val="20"/>
    </w:rPr>
  </w:style>
  <w:style w:type="character" w:customStyle="1" w:styleId="Exponent">
    <w:name w:val="Exponent"/>
    <w:basedOn w:val="DefaultParagraphFont"/>
    <w:uiPriority w:val="1"/>
    <w:rsid w:val="003C2C7D"/>
    <w:rPr>
      <w:vertAlign w:val="superscript"/>
    </w:rPr>
  </w:style>
  <w:style w:type="character" w:customStyle="1" w:styleId="BulletListBreakBoldChar">
    <w:name w:val="Bullet List Break Bold Char"/>
    <w:basedOn w:val="DefaultParagraphFont"/>
    <w:link w:val="BulletListBreakBold"/>
    <w:rsid w:val="002823F9"/>
    <w:rPr>
      <w:rFonts w:ascii="Palatino Linotype" w:hAnsi="Palatino Linotype"/>
      <w:b/>
      <w:spacing w:val="4"/>
      <w:kern w:val="12"/>
      <w:sz w:val="18"/>
    </w:rPr>
  </w:style>
  <w:style w:type="paragraph" w:customStyle="1" w:styleId="BulletListBreakItalic">
    <w:name w:val="Bullet List Break Italic"/>
    <w:basedOn w:val="BulletListBreakBold"/>
    <w:rsid w:val="00861DE3"/>
    <w:rPr>
      <w:b w:val="0"/>
      <w:i/>
    </w:rPr>
  </w:style>
  <w:style w:type="paragraph" w:customStyle="1" w:styleId="NormalParagraphBold">
    <w:name w:val="Normal Paragraph Bold"/>
    <w:basedOn w:val="Normal"/>
    <w:rsid w:val="005E0728"/>
    <w:rPr>
      <w:b/>
    </w:rPr>
  </w:style>
  <w:style w:type="paragraph" w:customStyle="1" w:styleId="BulletListBreakRegular">
    <w:name w:val="Bullet List Break Regular"/>
    <w:basedOn w:val="Normal"/>
    <w:rsid w:val="00E5484A"/>
    <w:pPr>
      <w:numPr>
        <w:numId w:val="16"/>
      </w:numPr>
      <w:spacing w:before="240"/>
    </w:pPr>
  </w:style>
  <w:style w:type="numbering" w:customStyle="1" w:styleId="RomanNumeralListArrows">
    <w:name w:val="Roman Numeral List (Arrows)"/>
    <w:uiPriority w:val="99"/>
    <w:rsid w:val="0039395F"/>
    <w:pPr>
      <w:numPr>
        <w:numId w:val="12"/>
      </w:numPr>
    </w:pPr>
  </w:style>
  <w:style w:type="numbering" w:customStyle="1" w:styleId="RomanNumeralListwithSquareBullets">
    <w:name w:val="Roman Numeral List with Square Bullets"/>
    <w:uiPriority w:val="99"/>
    <w:rsid w:val="00154B5B"/>
    <w:pPr>
      <w:numPr>
        <w:numId w:val="13"/>
      </w:numPr>
    </w:pPr>
  </w:style>
  <w:style w:type="paragraph" w:styleId="Title">
    <w:name w:val="Title"/>
    <w:basedOn w:val="Normal"/>
    <w:link w:val="TitleChar"/>
    <w:uiPriority w:val="99"/>
    <w:qFormat/>
    <w:rsid w:val="003939CF"/>
    <w:pPr>
      <w:spacing w:before="0" w:line="240" w:lineRule="auto"/>
      <w:jc w:val="center"/>
    </w:pPr>
    <w:rPr>
      <w:rFonts w:ascii="Gentium" w:eastAsia="Times New Roman" w:hAnsi="Gentium" w:cs="Times New Roman"/>
      <w:b/>
      <w:bCs/>
      <w:i/>
      <w:iCs/>
      <w:spacing w:val="0"/>
      <w:kern w:val="0"/>
      <w:sz w:val="36"/>
      <w:szCs w:val="24"/>
    </w:rPr>
  </w:style>
  <w:style w:type="character" w:customStyle="1" w:styleId="TitleChar">
    <w:name w:val="Title Char"/>
    <w:basedOn w:val="DefaultParagraphFont"/>
    <w:link w:val="Title"/>
    <w:uiPriority w:val="99"/>
    <w:rsid w:val="003939CF"/>
    <w:rPr>
      <w:rFonts w:ascii="Gentium" w:eastAsia="Times New Roman" w:hAnsi="Gentium" w:cs="Times New Roman"/>
      <w:b/>
      <w:bCs/>
      <w:i/>
      <w:iCs/>
      <w:sz w:val="36"/>
      <w:szCs w:val="24"/>
    </w:rPr>
  </w:style>
  <w:style w:type="paragraph" w:customStyle="1" w:styleId="Arabic">
    <w:name w:val="Arabic"/>
    <w:basedOn w:val="Header"/>
    <w:link w:val="ArabicChar"/>
    <w:uiPriority w:val="99"/>
    <w:qFormat/>
    <w:rsid w:val="007436DE"/>
    <w:pPr>
      <w:tabs>
        <w:tab w:val="clear" w:pos="4680"/>
        <w:tab w:val="clear" w:pos="9360"/>
        <w:tab w:val="left" w:pos="180"/>
      </w:tabs>
      <w:overflowPunct w:val="0"/>
      <w:autoSpaceDE w:val="0"/>
      <w:autoSpaceDN w:val="0"/>
      <w:adjustRightInd w:val="0"/>
      <w:spacing w:before="240"/>
      <w:ind w:left="806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character" w:customStyle="1" w:styleId="ArabicChar">
    <w:name w:val="Arabic Char"/>
    <w:basedOn w:val="DefaultParagraphFont"/>
    <w:link w:val="Arabic"/>
    <w:uiPriority w:val="99"/>
    <w:rsid w:val="007436DE"/>
    <w:rPr>
      <w:rFonts w:ascii="Arial" w:eastAsia="Times New Roman" w:hAnsi="Arial" w:cs="Times New Roman"/>
      <w:sz w:val="24"/>
      <w:szCs w:val="20"/>
    </w:rPr>
  </w:style>
  <w:style w:type="paragraph" w:customStyle="1" w:styleId="Caps">
    <w:name w:val="Caps"/>
    <w:basedOn w:val="Header"/>
    <w:uiPriority w:val="99"/>
    <w:rsid w:val="001C53CF"/>
    <w:pPr>
      <w:tabs>
        <w:tab w:val="clear" w:pos="4680"/>
        <w:tab w:val="clear" w:pos="9360"/>
      </w:tabs>
      <w:overflowPunct w:val="0"/>
      <w:autoSpaceDE w:val="0"/>
      <w:autoSpaceDN w:val="0"/>
      <w:adjustRightInd w:val="0"/>
      <w:spacing w:before="240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4"/>
      <w:szCs w:val="20"/>
    </w:rPr>
  </w:style>
  <w:style w:type="paragraph" w:customStyle="1" w:styleId="Capssm">
    <w:name w:val="Caps sm"/>
    <w:basedOn w:val="Normal"/>
    <w:uiPriority w:val="99"/>
    <w:rsid w:val="001C53CF"/>
    <w:pPr>
      <w:spacing w:before="240" w:line="240" w:lineRule="auto"/>
      <w:ind w:left="1368" w:hanging="288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paragraph" w:customStyle="1" w:styleId="RomanII">
    <w:name w:val="Roman 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ind w:left="86"/>
      <w:textAlignment w:val="baseline"/>
    </w:pPr>
    <w:rPr>
      <w:rFonts w:ascii="Times New Roman" w:eastAsia="Times New Roman" w:hAnsi="Times New Roman" w:cs="Times New Roman"/>
      <w:b/>
      <w:bCs/>
      <w:spacing w:val="0"/>
      <w:kern w:val="0"/>
      <w:sz w:val="24"/>
      <w:szCs w:val="20"/>
    </w:rPr>
  </w:style>
  <w:style w:type="paragraph" w:customStyle="1" w:styleId="RomanIII">
    <w:name w:val="Roman III"/>
    <w:basedOn w:val="Normal"/>
    <w:uiPriority w:val="99"/>
    <w:rsid w:val="001C53CF"/>
    <w:pPr>
      <w:overflowPunct w:val="0"/>
      <w:autoSpaceDE w:val="0"/>
      <w:autoSpaceDN w:val="0"/>
      <w:adjustRightInd w:val="0"/>
      <w:spacing w:before="480" w:line="240" w:lineRule="auto"/>
      <w:textAlignment w:val="baseline"/>
    </w:pPr>
    <w:rPr>
      <w:rFonts w:ascii="Times New Roman" w:eastAsia="Times New Roman" w:hAnsi="Times New Roman" w:cs="Times New Roman"/>
      <w:spacing w:val="0"/>
      <w:kern w:val="0"/>
      <w:sz w:val="24"/>
      <w:szCs w:val="20"/>
    </w:rPr>
  </w:style>
  <w:style w:type="numbering" w:customStyle="1" w:styleId="NumbersBulletedList">
    <w:name w:val="Numbers Bulleted List"/>
    <w:uiPriority w:val="99"/>
    <w:rsid w:val="0039395F"/>
    <w:pPr>
      <w:numPr>
        <w:numId w:val="14"/>
      </w:numPr>
    </w:pPr>
  </w:style>
  <w:style w:type="paragraph" w:customStyle="1" w:styleId="ContactInfo">
    <w:name w:val="Contact Info"/>
    <w:basedOn w:val="Normal"/>
    <w:rsid w:val="00BE535F"/>
    <w:pPr>
      <w:spacing w:before="0" w:line="192" w:lineRule="exact"/>
      <w:jc w:val="right"/>
    </w:pPr>
    <w:rPr>
      <w:rFonts w:ascii="Optima" w:hAnsi="Optima"/>
      <w:i/>
      <w:sz w:val="16"/>
      <w:szCs w:val="16"/>
    </w:rPr>
  </w:style>
  <w:style w:type="paragraph" w:customStyle="1" w:styleId="TableColumnTitle">
    <w:name w:val="Table Column Title"/>
    <w:basedOn w:val="Normal"/>
    <w:rsid w:val="00705C91"/>
    <w:pPr>
      <w:spacing w:before="160" w:after="160"/>
      <w:jc w:val="center"/>
    </w:pPr>
    <w:rPr>
      <w:b/>
    </w:rPr>
  </w:style>
  <w:style w:type="paragraph" w:customStyle="1" w:styleId="TableEntry">
    <w:name w:val="Table Entry"/>
    <w:basedOn w:val="Normal"/>
    <w:link w:val="TableEntryChar"/>
    <w:rsid w:val="00FE6DC9"/>
    <w:pPr>
      <w:spacing w:before="160" w:after="160"/>
      <w:ind w:left="160"/>
    </w:pPr>
    <w:rPr>
      <w:szCs w:val="18"/>
    </w:rPr>
  </w:style>
  <w:style w:type="paragraph" w:customStyle="1" w:styleId="TableEntryBold">
    <w:name w:val="Table Entry Bold"/>
    <w:basedOn w:val="TableEntry"/>
    <w:link w:val="TableEntryBoldChar1"/>
    <w:rsid w:val="00A5369F"/>
    <w:rPr>
      <w:b/>
    </w:rPr>
  </w:style>
  <w:style w:type="character" w:customStyle="1" w:styleId="TableEntryChar">
    <w:name w:val="Table Entry Char"/>
    <w:basedOn w:val="DefaultParagraphFont"/>
    <w:link w:val="TableEntry"/>
    <w:rsid w:val="00FE6DC9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">
    <w:name w:val="Table Entry Bold Char"/>
    <w:basedOn w:val="TableEntryChar"/>
    <w:rsid w:val="00A5369F"/>
    <w:rPr>
      <w:rFonts w:ascii="Palatino Linotype" w:hAnsi="Palatino Linotype"/>
      <w:spacing w:val="4"/>
      <w:kern w:val="12"/>
      <w:sz w:val="20"/>
      <w:szCs w:val="18"/>
    </w:rPr>
  </w:style>
  <w:style w:type="character" w:customStyle="1" w:styleId="TableEntryBoldChar1">
    <w:name w:val="Table Entry Bold Char1"/>
    <w:basedOn w:val="TableEntryChar"/>
    <w:link w:val="TableEntryBold"/>
    <w:rsid w:val="00A5369F"/>
    <w:rPr>
      <w:rFonts w:ascii="Palatino Linotype" w:hAnsi="Palatino Linotype"/>
      <w:b/>
      <w:spacing w:val="4"/>
      <w:kern w:val="12"/>
      <w:sz w:val="20"/>
      <w:szCs w:val="18"/>
    </w:rPr>
  </w:style>
  <w:style w:type="paragraph" w:customStyle="1" w:styleId="TableEntryBibleVerse">
    <w:name w:val="Table Entry Bible Verse"/>
    <w:basedOn w:val="BibleVerseTitle"/>
    <w:link w:val="TableEntryBibleVerseChar"/>
    <w:rsid w:val="00FE6DC9"/>
    <w:pPr>
      <w:spacing w:before="160" w:after="160"/>
      <w:ind w:left="160"/>
    </w:pPr>
    <w:rPr>
      <w:b w:val="0"/>
    </w:rPr>
  </w:style>
  <w:style w:type="paragraph" w:customStyle="1" w:styleId="TableEntryBibleVerseTitle">
    <w:name w:val="Table Entry Bible Verse Title"/>
    <w:basedOn w:val="TableEntryBibleVerse"/>
    <w:link w:val="TableEntryBibleVerseTitleChar"/>
    <w:rsid w:val="00A5369F"/>
    <w:rPr>
      <w:b/>
      <w:i w:val="0"/>
    </w:rPr>
  </w:style>
  <w:style w:type="paragraph" w:customStyle="1" w:styleId="TableEntryWordofGod">
    <w:name w:val="Table Entry Word of God"/>
    <w:basedOn w:val="TableEntry"/>
    <w:link w:val="TableEntryWordofGodChar"/>
    <w:rsid w:val="005F05C5"/>
    <w:rPr>
      <w:caps/>
    </w:rPr>
  </w:style>
  <w:style w:type="character" w:customStyle="1" w:styleId="TableEntryBibleVerseChar">
    <w:name w:val="Table Entry Bible Verse Char"/>
    <w:basedOn w:val="BibleVerseTitleChar"/>
    <w:link w:val="TableEntryBibleVerse"/>
    <w:rsid w:val="00FE6DC9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BibleVerseTitleChar">
    <w:name w:val="Table Entry Bible Verse Title Char"/>
    <w:basedOn w:val="TableEntryBibleVerseChar"/>
    <w:link w:val="TableEntryBibleVerseTitle"/>
    <w:rsid w:val="00A5369F"/>
    <w:rPr>
      <w:rFonts w:ascii="Palatino Linotype" w:hAnsi="Palatino Linotype" w:cs="Palatino Linotype"/>
      <w:b/>
      <w:i/>
      <w:spacing w:val="4"/>
      <w:kern w:val="12"/>
      <w:sz w:val="20"/>
      <w:szCs w:val="20"/>
    </w:rPr>
  </w:style>
  <w:style w:type="character" w:customStyle="1" w:styleId="TableEntryUnderline">
    <w:name w:val="Table Entry Underline"/>
    <w:basedOn w:val="BodyUnderlineChar"/>
    <w:uiPriority w:val="1"/>
    <w:rsid w:val="00FE6DC9"/>
    <w:rPr>
      <w:rFonts w:ascii="Palatino Linotype" w:hAnsi="Palatino Linotype"/>
      <w:color w:val="FFFFFF" w:themeColor="background2"/>
      <w:spacing w:val="4"/>
      <w:kern w:val="12"/>
      <w:sz w:val="20"/>
      <w:u w:val="single" w:color="000000"/>
    </w:rPr>
  </w:style>
  <w:style w:type="character" w:customStyle="1" w:styleId="TableEntryWordofGodChar">
    <w:name w:val="Table Entry Word of God Char"/>
    <w:basedOn w:val="TableEntryChar"/>
    <w:link w:val="TableEntryWordofGod"/>
    <w:rsid w:val="005F05C5"/>
    <w:rPr>
      <w:rFonts w:ascii="Palatino Linotype" w:hAnsi="Palatino Linotype"/>
      <w:caps/>
      <w:spacing w:val="4"/>
      <w:kern w:val="12"/>
      <w:sz w:val="20"/>
      <w:szCs w:val="18"/>
    </w:rPr>
  </w:style>
  <w:style w:type="paragraph" w:customStyle="1" w:styleId="BibleVerseParagraphSidebar">
    <w:name w:val="Bible Verse Paragraph Sidebar"/>
    <w:basedOn w:val="BibleVerseParagraph"/>
    <w:rsid w:val="00951E7C"/>
    <w:pPr>
      <w:ind w:left="300"/>
    </w:pPr>
  </w:style>
  <w:style w:type="paragraph" w:customStyle="1" w:styleId="SibebarBulletListBreakRegular">
    <w:name w:val="Sibebar Bullet List Break Regular"/>
    <w:basedOn w:val="BulletListBreakRegular"/>
    <w:rsid w:val="00E5484A"/>
    <w:pPr>
      <w:numPr>
        <w:numId w:val="15"/>
      </w:numPr>
      <w:ind w:left="120" w:firstLine="0"/>
    </w:pPr>
  </w:style>
  <w:style w:type="paragraph" w:customStyle="1" w:styleId="BodyCalloutBox">
    <w:name w:val="Body Callout Box"/>
    <w:basedOn w:val="Normal"/>
    <w:rsid w:val="00DA7308"/>
    <w:pPr>
      <w:framePr w:w="6800" w:h="200" w:wrap="around" w:vAnchor="text" w:hAnchor="text" w:y="1"/>
      <w:pBdr>
        <w:top w:val="single" w:sz="4" w:space="5" w:color="auto"/>
        <w:left w:val="single" w:sz="4" w:space="5" w:color="auto"/>
        <w:bottom w:val="single" w:sz="4" w:space="5" w:color="auto"/>
        <w:right w:val="single" w:sz="4" w:space="5" w:color="auto"/>
      </w:pBdr>
      <w:shd w:val="clear" w:color="auto" w:fill="D9D9D9" w:themeFill="background2" w:themeFillShade="D9"/>
    </w:pPr>
  </w:style>
  <w:style w:type="paragraph" w:customStyle="1" w:styleId="BodyCallout">
    <w:name w:val="Body Callout"/>
    <w:basedOn w:val="BulletListBreakRegular"/>
    <w:rsid w:val="00DA7308"/>
    <w:pPr>
      <w:framePr w:w="6800" w:h="300" w:wrap="around" w:vAnchor="text" w:hAnchor="text" w:y="1"/>
      <w:numPr>
        <w:numId w:val="0"/>
      </w:numPr>
      <w:pBdr>
        <w:top w:val="single" w:sz="12" w:space="5" w:color="A6A6A6" w:themeColor="background2" w:themeShade="A6"/>
        <w:left w:val="single" w:sz="12" w:space="5" w:color="A6A6A6" w:themeColor="background2" w:themeShade="A6"/>
        <w:bottom w:val="single" w:sz="12" w:space="5" w:color="A6A6A6" w:themeColor="background2" w:themeShade="A6"/>
        <w:right w:val="single" w:sz="12" w:space="0" w:color="A6A6A6" w:themeColor="background2" w:themeShade="A6"/>
      </w:pBdr>
      <w:tabs>
        <w:tab w:val="num" w:pos="720"/>
      </w:tabs>
      <w:ind w:left="720" w:hanging="360"/>
    </w:pPr>
  </w:style>
  <w:style w:type="paragraph" w:customStyle="1" w:styleId="SidebarParagraphFIRST">
    <w:name w:val="Sidebar Paragraph FIRST"/>
    <w:basedOn w:val="Normal"/>
    <w:rsid w:val="00972A1B"/>
    <w:pPr>
      <w:spacing w:before="2280"/>
      <w:ind w:left="160"/>
    </w:pPr>
  </w:style>
  <w:style w:type="paragraph" w:customStyle="1" w:styleId="SidebarSubheadFIRST">
    <w:name w:val="Sidebar Subhead FIRST"/>
    <w:basedOn w:val="BodySubheadFIRST"/>
    <w:rsid w:val="00972A1B"/>
    <w:pPr>
      <w:spacing w:before="2280"/>
      <w:ind w:left="160"/>
    </w:pPr>
  </w:style>
  <w:style w:type="paragraph" w:customStyle="1" w:styleId="SidebarSubheadSECOND">
    <w:name w:val="Sidebar Subhead SECOND"/>
    <w:basedOn w:val="BodySubheadSECOND"/>
    <w:rsid w:val="009D25F9"/>
    <w:pPr>
      <w:ind w:left="160"/>
    </w:pPr>
  </w:style>
  <w:style w:type="paragraph" w:customStyle="1" w:styleId="SidebarParagraphSECOND">
    <w:name w:val="Sidebar Paragraph SECOND"/>
    <w:basedOn w:val="SidebarParagraphFIRST"/>
    <w:rsid w:val="00972A1B"/>
    <w:pPr>
      <w:spacing w:before="120"/>
    </w:pPr>
  </w:style>
  <w:style w:type="character" w:styleId="CommentReference">
    <w:name w:val="annotation reference"/>
    <w:uiPriority w:val="99"/>
    <w:semiHidden/>
    <w:unhideWhenUsed/>
    <w:rsid w:val="002D5A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D5AE5"/>
    <w:pPr>
      <w:overflowPunct w:val="0"/>
      <w:autoSpaceDE w:val="0"/>
      <w:autoSpaceDN w:val="0"/>
      <w:adjustRightInd w:val="0"/>
      <w:spacing w:before="0" w:line="240" w:lineRule="auto"/>
      <w:ind w:left="360" w:hanging="360"/>
      <w:textAlignment w:val="baseline"/>
    </w:pPr>
    <w:rPr>
      <w:rFonts w:ascii="Arial" w:eastAsia="Times New Roman" w:hAnsi="Arial" w:cs="Times New Roman"/>
      <w:spacing w:val="0"/>
      <w:kern w:val="0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D5AE5"/>
    <w:rPr>
      <w:rFonts w:ascii="Arial" w:eastAsia="Times New Roman" w:hAnsi="Arial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203EF"/>
    <w:rPr>
      <w:color w:val="00415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0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5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27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2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8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0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89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7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9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42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2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8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541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54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1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98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11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4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301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79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49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9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522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9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42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22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59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21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94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0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25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835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20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9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8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8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eather%20Smith\Desktop\BCTC%20Track%201\Rewritten%202011\BCTC%20Track%201%20Template.dotx" TargetMode="External"/></Relationships>
</file>

<file path=word/theme/theme1.xml><?xml version="1.0" encoding="utf-8"?>
<a:theme xmlns:a="http://schemas.openxmlformats.org/drawingml/2006/main" name="Office Theme">
  <a:themeElements>
    <a:clrScheme name="HMC">
      <a:dk1>
        <a:srgbClr val="00415A"/>
      </a:dk1>
      <a:lt1>
        <a:srgbClr val="00415A"/>
      </a:lt1>
      <a:dk2>
        <a:srgbClr val="EEB211"/>
      </a:dk2>
      <a:lt2>
        <a:srgbClr val="FFFFFF"/>
      </a:lt2>
      <a:accent1>
        <a:srgbClr val="EEB211"/>
      </a:accent1>
      <a:accent2>
        <a:srgbClr val="C0504D"/>
      </a:accent2>
      <a:accent3>
        <a:srgbClr val="9BBB59"/>
      </a:accent3>
      <a:accent4>
        <a:srgbClr val="8064A2"/>
      </a:accent4>
      <a:accent5>
        <a:srgbClr val="61A2B1"/>
      </a:accent5>
      <a:accent6>
        <a:srgbClr val="D98037"/>
      </a:accent6>
      <a:hlink>
        <a:srgbClr val="00415A"/>
      </a:hlink>
      <a:folHlink>
        <a:srgbClr val="00415A"/>
      </a:folHlink>
    </a:clrScheme>
    <a:fontScheme name="HMC">
      <a:majorFont>
        <a:latin typeface="georgia"/>
        <a:ea typeface=""/>
        <a:cs typeface=""/>
      </a:majorFont>
      <a:minorFont>
        <a:latin typeface="Arial Narrow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9C2C44-DF4C-4906-87C0-9611EF585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BCTC Track 1 Template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Faith Ministries</Company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Smith</dc:creator>
  <cp:lastModifiedBy>Olson, Edris</cp:lastModifiedBy>
  <cp:revision>2</cp:revision>
  <cp:lastPrinted>2011-03-17T19:47:00Z</cp:lastPrinted>
  <dcterms:created xsi:type="dcterms:W3CDTF">2014-09-16T15:42:00Z</dcterms:created>
  <dcterms:modified xsi:type="dcterms:W3CDTF">2014-09-16T15:42:00Z</dcterms:modified>
</cp:coreProperties>
</file>