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49A" w:rsidRPr="0007425E" w:rsidRDefault="0097249A" w:rsidP="0097249A">
      <w:pPr>
        <w:pStyle w:val="BodySubheadFIRST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>Evaluate the way you express love to your wife. Circle the ways you are neglecting. Ask your wife to go over the list and put a check mark in front of the ways she would like you to express love. Ask her to add other things to the list.</w:t>
      </w:r>
    </w:p>
    <w:p w:rsidR="0097249A" w:rsidRPr="0007425E" w:rsidRDefault="0097249A" w:rsidP="0097249A">
      <w:pPr>
        <w:pStyle w:val="BodySubheadSECOND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>You may express love to your wife by:</w:t>
      </w:r>
    </w:p>
    <w:p w:rsidR="0097249A" w:rsidRPr="0007425E" w:rsidRDefault="0097249A" w:rsidP="0097249A">
      <w:pPr>
        <w:pStyle w:val="BodySubheadSECOND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  1.  Functioning as the loving leader of your home.</w:t>
      </w:r>
    </w:p>
    <w:p w:rsidR="0097249A" w:rsidRPr="0007425E" w:rsidRDefault="0097249A" w:rsidP="0097249A">
      <w:pPr>
        <w:pStyle w:val="BodySubheadSECOND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  2.  Frequently telling her you love her.</w:t>
      </w:r>
    </w:p>
    <w:p w:rsidR="0097249A" w:rsidRPr="0007425E" w:rsidRDefault="0097249A" w:rsidP="0097249A">
      <w:pPr>
        <w:pStyle w:val="BodySubheadSECOND"/>
        <w:ind w:left="540" w:hanging="54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  3.  Giving her a regular amount of money to spend in any way she chooses.</w:t>
      </w:r>
    </w:p>
    <w:p w:rsidR="0097249A" w:rsidRPr="0007425E" w:rsidRDefault="0097249A" w:rsidP="0097249A">
      <w:pPr>
        <w:pStyle w:val="BodySubheadSECOND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  4.  Leading family devotions regularly.</w:t>
      </w:r>
    </w:p>
    <w:p w:rsidR="0097249A" w:rsidRPr="0007425E" w:rsidRDefault="0097249A" w:rsidP="0097249A">
      <w:pPr>
        <w:pStyle w:val="BodySubheadSECOND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  5.  Smiling and being cheerful when you come home from work.</w:t>
      </w:r>
    </w:p>
    <w:p w:rsidR="0097249A" w:rsidRPr="0007425E" w:rsidRDefault="0097249A" w:rsidP="0097249A">
      <w:pPr>
        <w:pStyle w:val="BodySubheadSECOND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  6.  Helping her wash and dry the dishes at least twice a week.</w:t>
      </w:r>
    </w:p>
    <w:p w:rsidR="0097249A" w:rsidRPr="0007425E" w:rsidRDefault="0097249A" w:rsidP="0097249A">
      <w:pPr>
        <w:pStyle w:val="BodySubheadSECOND"/>
        <w:ind w:left="540" w:hanging="54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  7.  Taking care of the children for at least three hours every week so that she has free time to do whatever she wants.</w:t>
      </w:r>
    </w:p>
    <w:p w:rsidR="0097249A" w:rsidRPr="0007425E" w:rsidRDefault="0097249A" w:rsidP="0097249A">
      <w:pPr>
        <w:pStyle w:val="BodySubheadSECOND"/>
        <w:ind w:left="540" w:hanging="54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  8.  Taking her out for dinner or to do some fun thing at least once a week.</w:t>
      </w:r>
    </w:p>
    <w:p w:rsidR="0097249A" w:rsidRPr="0007425E" w:rsidRDefault="0097249A" w:rsidP="0097249A">
      <w:pPr>
        <w:pStyle w:val="BodySubheadSECOND"/>
        <w:ind w:left="540" w:hanging="54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  9.  Doing the "fix-it" jobs she wants done around the house.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10.  Greeting her when you come home with a smile, a hug, a kiss, and an "Am I glad to see you. I really missed you today."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11.  Giving her a lingering kiss.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12.  Frequently patting her on the shoulder or fanny or holding her hand or caressing 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13.  Being willing to talk to her about her concerns and not belittle her for having those concerns.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14.  Looking at her with an adoring expression. 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15.  Sitting close to 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16.  Rubbing her back or ...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17.  Shaving or taking a bath or brushing your teeth before you have sexual relations.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18.  Wear her favorite after-shave lotion.</w:t>
      </w:r>
      <w:bookmarkStart w:id="0" w:name="_GoBack"/>
      <w:bookmarkEnd w:id="0"/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lastRenderedPageBreak/>
        <w:t xml:space="preserve">  19.  Writing love notes or letters to 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20.  Letting her know you appreciate her and what you appreciate about her. Do this often and for things that are sometimes taken for granted.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21.  Doing the dishes while she relaxes or takes a bubble bath.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22.  Playing with her; sharing her hobbies and recreational preferences enthusiastically; including her in yours.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23.  Seeking to set a good example before the children.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24.  Talking about her favorably to the children when she can hear you and when she cannot.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25.  Bragging about her good points to others; letting her know you are proud to have her as your wife.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26.  Maintaining your own spiritual life through Bible study, prayer, regular church attendance and fellowship with God's people.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27.  Handling your affairs decently and in order; structuring your time and using it wisely.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28.  Making plans prayerfully and carefully.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29.  Asking her advice when you have problems or decisions to make.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30.  Following her advice unless to do so would violate biblical principles.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31.  Fulfilling your responsibilities.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32.  Being sober but not somber, about life.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33.  Having a realistic, biblical, positive attitude toward life.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34.  Discussing plans with your wife before you make decisions, and when the plans are made</w:t>
      </w:r>
      <w:r>
        <w:rPr>
          <w:b w:val="0"/>
          <w:sz w:val="22"/>
          <w:szCs w:val="22"/>
        </w:rPr>
        <w:t>,</w:t>
      </w:r>
      <w:r w:rsidRPr="0007425E">
        <w:rPr>
          <w:b w:val="0"/>
          <w:sz w:val="22"/>
          <w:szCs w:val="22"/>
        </w:rPr>
        <w:t xml:space="preserve"> sharing them fully with her, giving reasons for making the decisions you did.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35.  Thanking her in creative ways for her attempts to please you.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36.  Asking forgiveness often and saying, "I was wrong and will try to change."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37.  Actually changing where and when you should.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38.  Sharing your insights, reading, good experiences with 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39.  Planning for a mini-honeymoon where the two of you can do whatever you want to do.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lastRenderedPageBreak/>
        <w:t xml:space="preserve">  40.  Giving a low whistle or some other expression of admiration when she wears a new dress or your favorite negligee or . . 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41.  Gently brushing her leg under the table.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42.  Being reasonably happy to go shopping with 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43.  Relating what happened at work or whatever you did apart from 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44.  Reminiscing about the early days of your marriage.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45.  Expressing appreciation for her parents and relatives.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46.  Taking her out to breakfast.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47.  Agreeing with her about getting a new dress or some other item.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48.  Thank her when she supports your decisions and cooperates enthusiastically.  Especially make it a matter of praise when she supports and helps enthusiastically at times when you know she doesn't fully agree.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49.  Asking her to have sexual relations with you and seeking to be especially solicitous of her desires. Express gratitude when she tries to please you.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50.  Buying gifts for 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51.  Remembering anniversaries and other events that are special to 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52.  Watching the TV program or going where she wants to go instead of doing what you want to do. Do it cheerfully and enthusiastically.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53.  Being cooperative and appreciative when she holds you, caresses or kisses you.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54.  Being cooperative when she tries to arouse you and desires to have sexual relations. Never make fun of her for expressing her desires.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55.  Running errands gladly.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56.  Pampering her and making a fuss over 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57.  Being willing to see things from her point of view.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58.  Being lovingly honest with her - no backdoor messages - no withholding of the truth that may hinder your present or future relationship.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59.  Indicating you want to be alone with her and talk or just lie in each other's arms.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lastRenderedPageBreak/>
        <w:t xml:space="preserve">  60.  Refusing to "cop out," "blow up," attack, blame shift, withdraw, or exaggerate when she seeks to make constructive suggestions or discuss problems.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61.  Giving her your undivided attention when she wants to talk.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62.  Cheerfully staying up past your bedtime to solve a problem or share her burdens.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63.  Getting up in the middle of the night to take care of the children so that she may continue to sleep.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64.  By holding her close while expressing tangible and vocal love when she is hurt, discouraged, weary or burdened.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65.  Planning vacations and trips with 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66.  Sometimes helping her yourself instead of telling the children to "help mommy."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67.  Being eager to share a good joke or some other interesting information you have learned.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68.  Joining with her in a team ministry in the church.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69.  Doing a Bible study or research project together.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70.  Establishing a family budget.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71.  Keeping yourself attractive and clean.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72.  Being cooperative and helpful as a co-host when you have people in for dinner or fellowship.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73.  Asking her to pray with you about something.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74.  Spending time with the children in play, study, and communication.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75.  Acknowledging that there are some specific areas or ways in which you need to improve.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76.  Refusing to disagree with her in the presence of others.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77.  Cooperating with her in establishing family goals and then in fulfilling them.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78.  Being available and eager to fulfill her desires whenever and wherever possible and proper.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79.  Beginning each day with cheerfulness and tangible expressions of affection.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80.  Planning to spend some time alone with her for sharing and communicating every day.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lastRenderedPageBreak/>
        <w:t xml:space="preserve">  81.  Remembering to tell her when you must work late.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82.  Refusing to work late on a regular basis.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83.  Taking care of the yard work properly.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84.  Helping the children with their homework.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85.  Refusing to compare her unfavorably with other people.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86.  Handling money wisely.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87.  Not allowing work, church or recreational activities to keep you from fulfilling marriage or family responsibilities.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88.  Trying to find things to do with 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89.  Being willing to go out or stay home with 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90.  Being polite, courteous and mannerly with 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91.  Refusing to be overly dependent on your parents or friends.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92.  Developing mutual friends.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93.  Providing adequate hospitalization insurance.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94.  Trying to the level of your ability to provide housing and some support for your family in case you should die or become handicapped.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95.  Being especially helpful and solicitous when she is not feeling well.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96.  Being on time.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97.  Going to P.T.A. with her.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 98.  Letting her sleep in once in a while by getting the children breakfast and, if possible, off to school.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 xml:space="preserve"> 99.  Frequently allowing her to have her own way, unless to do so would be sinful.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>100.  Putting children to bed at night.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>101.  Being gentle and tender and holding her before and after sexual relations.</w:t>
      </w:r>
    </w:p>
    <w:p w:rsidR="0097249A" w:rsidRPr="0007425E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  <w:r w:rsidRPr="0007425E">
        <w:rPr>
          <w:b w:val="0"/>
          <w:sz w:val="22"/>
          <w:szCs w:val="22"/>
        </w:rPr>
        <w:t>102.  Not nit-picking and finding fault and giving the impression that you expect her to be perfect.</w:t>
      </w:r>
    </w:p>
    <w:p w:rsidR="0097249A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</w:p>
    <w:p w:rsidR="0097249A" w:rsidRDefault="0097249A" w:rsidP="0097249A">
      <w:pPr>
        <w:pStyle w:val="BodySubheadSECOND"/>
        <w:ind w:left="630" w:hanging="630"/>
        <w:rPr>
          <w:b w:val="0"/>
          <w:sz w:val="22"/>
          <w:szCs w:val="22"/>
        </w:rPr>
      </w:pPr>
    </w:p>
    <w:p w:rsidR="00A60CC0" w:rsidRPr="0097249A" w:rsidRDefault="0097249A" w:rsidP="0097249A">
      <w:pPr>
        <w:pStyle w:val="BodySubheadSECOND"/>
        <w:jc w:val="right"/>
      </w:pPr>
      <w:r w:rsidRPr="0007425E">
        <w:rPr>
          <w:b w:val="0"/>
          <w:sz w:val="22"/>
          <w:szCs w:val="22"/>
        </w:rPr>
        <w:t>Prepared by Dr. Wayne Mack</w:t>
      </w:r>
    </w:p>
    <w:sectPr w:rsidR="00A60CC0" w:rsidRPr="0097249A" w:rsidSect="00B4211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100" w:right="1080" w:bottom="900" w:left="3600" w:header="720" w:footer="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048" w:rsidRPr="009947D9" w:rsidRDefault="000B4048" w:rsidP="00525E77">
      <w:pPr>
        <w:spacing w:before="0" w:line="240" w:lineRule="auto"/>
      </w:pPr>
      <w:r w:rsidRPr="009947D9">
        <w:separator/>
      </w:r>
    </w:p>
  </w:endnote>
  <w:endnote w:type="continuationSeparator" w:id="0">
    <w:p w:rsidR="000B4048" w:rsidRPr="009947D9" w:rsidRDefault="000B4048" w:rsidP="00525E77">
      <w:pPr>
        <w:spacing w:before="0" w:line="240" w:lineRule="auto"/>
      </w:pPr>
      <w:r w:rsidRPr="009947D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ZapfDingbats">
    <w:altName w:val="Monotype Sorts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Optim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Gentium">
    <w:altName w:val="Tiffany Lt BT"/>
    <w:charset w:val="00"/>
    <w:family w:val="auto"/>
    <w:pitch w:val="variable"/>
    <w:sig w:usb0="E00000FF" w:usb1="00000003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2514759"/>
      <w:docPartObj>
        <w:docPartGallery w:val="Page Numbers (Bottom of Page)"/>
        <w:docPartUnique/>
      </w:docPartObj>
    </w:sdtPr>
    <w:sdtEndPr/>
    <w:sdtContent>
      <w:p w:rsidR="000A5552" w:rsidRPr="009947D9" w:rsidRDefault="0097249A">
        <w:pPr>
          <w:pStyle w:val="Footer"/>
          <w:jc w:val="right"/>
          <w:rPr>
            <w:sz w:val="16"/>
            <w:szCs w:val="16"/>
          </w:rPr>
        </w:pPr>
        <w:r>
          <w:rPr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-509905</wp:posOffset>
                  </wp:positionH>
                  <wp:positionV relativeFrom="paragraph">
                    <wp:posOffset>-104140</wp:posOffset>
                  </wp:positionV>
                  <wp:extent cx="2454275" cy="281940"/>
                  <wp:effectExtent l="4445" t="635" r="0" b="3175"/>
                  <wp:wrapNone/>
                  <wp:docPr id="3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5427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552" w:rsidRPr="009947D9" w:rsidRDefault="000A5552" w:rsidP="006F094E">
                              <w:pPr>
                                <w:spacing w:before="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9947D9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© Faith Biblical Counseling Ministries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6" type="#_x0000_t202" style="position:absolute;left:0;text-align:left;margin-left:-40.15pt;margin-top:-8.2pt;width:193.25pt;height:22.2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Vltg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" filled="f" stroked="f">
                  <v:textbox style="mso-fit-shape-to-text:t">
                    <w:txbxContent>
                      <w:p w:rsidR="000A5552" w:rsidRPr="009947D9" w:rsidRDefault="000A5552" w:rsidP="006F094E">
                        <w:pPr>
                          <w:spacing w:before="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9947D9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© Faith Biblical Counseling Ministries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sz w:val="16"/>
            <w:szCs w:val="16"/>
          </w:rPr>
          <w:t>Ways a Husband May Express Love to His Wife</w:t>
        </w:r>
        <w:r w:rsidR="000A5552" w:rsidRPr="009947D9">
          <w:rPr>
            <w:sz w:val="16"/>
            <w:szCs w:val="16"/>
          </w:rPr>
          <w:t xml:space="preserve"> | </w:t>
        </w:r>
        <w:r w:rsidR="0031787A" w:rsidRPr="009947D9">
          <w:rPr>
            <w:sz w:val="16"/>
            <w:szCs w:val="16"/>
          </w:rPr>
          <w:fldChar w:fldCharType="begin"/>
        </w:r>
        <w:r w:rsidR="000A5552" w:rsidRPr="009947D9">
          <w:rPr>
            <w:sz w:val="16"/>
            <w:szCs w:val="16"/>
          </w:rPr>
          <w:instrText xml:space="preserve"> PAGE   \* MERGEFORMAT </w:instrText>
        </w:r>
        <w:r w:rsidR="0031787A" w:rsidRPr="009947D9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2</w:t>
        </w:r>
        <w:r w:rsidR="0031787A" w:rsidRPr="009947D9">
          <w:rPr>
            <w:sz w:val="16"/>
            <w:szCs w:val="16"/>
          </w:rPr>
          <w:fldChar w:fldCharType="end"/>
        </w:r>
        <w:r w:rsidR="000A5552" w:rsidRPr="009947D9">
          <w:rPr>
            <w:sz w:val="16"/>
            <w:szCs w:val="16"/>
          </w:rPr>
          <w:t xml:space="preserve"> </w:t>
        </w:r>
      </w:p>
    </w:sdtContent>
  </w:sdt>
  <w:p w:rsidR="000A5552" w:rsidRPr="009947D9" w:rsidRDefault="000A5552" w:rsidP="00CB3A4E">
    <w:pPr>
      <w:pStyle w:val="Footer"/>
      <w:tabs>
        <w:tab w:val="clear" w:pos="4680"/>
        <w:tab w:val="clear" w:pos="9360"/>
        <w:tab w:val="right" w:pos="972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2514760"/>
      <w:docPartObj>
        <w:docPartGallery w:val="Page Numbers (Bottom of Page)"/>
        <w:docPartUnique/>
      </w:docPartObj>
    </w:sdtPr>
    <w:sdtEndPr/>
    <w:sdtContent>
      <w:p w:rsidR="000A5552" w:rsidRPr="009947D9" w:rsidRDefault="0097249A" w:rsidP="00B4211F">
        <w:pPr>
          <w:pStyle w:val="Footer"/>
          <w:jc w:val="right"/>
          <w:rPr>
            <w:sz w:val="16"/>
            <w:szCs w:val="16"/>
          </w:rPr>
        </w:pPr>
        <w:r>
          <w:rPr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-519430</wp:posOffset>
                  </wp:positionH>
                  <wp:positionV relativeFrom="paragraph">
                    <wp:posOffset>-104140</wp:posOffset>
                  </wp:positionV>
                  <wp:extent cx="2454275" cy="281940"/>
                  <wp:effectExtent l="4445" t="635" r="0" b="3175"/>
                  <wp:wrapNone/>
                  <wp:docPr id="1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5427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552" w:rsidRPr="009947D9" w:rsidRDefault="000A5552" w:rsidP="005E12EF">
                              <w:pPr>
                                <w:spacing w:before="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9947D9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© Faith Biblical Counseling Ministries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0;text-align:left;margin-left:-40.9pt;margin-top:-8.2pt;width:193.25pt;height:22.2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gItw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" filled="f" stroked="f">
                  <v:textbox style="mso-fit-shape-to-text:t">
                    <w:txbxContent>
                      <w:p w:rsidR="000A5552" w:rsidRPr="009947D9" w:rsidRDefault="000A5552" w:rsidP="005E12EF">
                        <w:pPr>
                          <w:spacing w:before="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9947D9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© Faith Biblical Counseling Ministries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sz w:val="16"/>
            <w:szCs w:val="16"/>
          </w:rPr>
          <w:t>Ways a Husband May Express Love to His Wife</w:t>
        </w:r>
        <w:r w:rsidR="000A5552" w:rsidRPr="009947D9">
          <w:rPr>
            <w:sz w:val="16"/>
            <w:szCs w:val="16"/>
          </w:rPr>
          <w:t xml:space="preserve"> | </w:t>
        </w:r>
        <w:r w:rsidR="0031787A" w:rsidRPr="009947D9">
          <w:rPr>
            <w:sz w:val="16"/>
            <w:szCs w:val="16"/>
          </w:rPr>
          <w:fldChar w:fldCharType="begin"/>
        </w:r>
        <w:r w:rsidR="000A5552" w:rsidRPr="009947D9">
          <w:rPr>
            <w:sz w:val="16"/>
            <w:szCs w:val="16"/>
          </w:rPr>
          <w:instrText xml:space="preserve"> PAGE   \* MERGEFORMAT </w:instrText>
        </w:r>
        <w:r w:rsidR="0031787A" w:rsidRPr="009947D9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="0031787A" w:rsidRPr="009947D9">
          <w:rPr>
            <w:sz w:val="16"/>
            <w:szCs w:val="16"/>
          </w:rPr>
          <w:fldChar w:fldCharType="end"/>
        </w:r>
        <w:r w:rsidR="000A5552" w:rsidRPr="009947D9">
          <w:rPr>
            <w:sz w:val="16"/>
            <w:szCs w:val="16"/>
          </w:rPr>
          <w:t xml:space="preserve"> </w:t>
        </w:r>
      </w:p>
    </w:sdtContent>
  </w:sdt>
  <w:p w:rsidR="000A5552" w:rsidRPr="009947D9" w:rsidRDefault="000A55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048" w:rsidRPr="009947D9" w:rsidRDefault="000B4048" w:rsidP="00525E77">
      <w:pPr>
        <w:spacing w:before="0" w:line="240" w:lineRule="auto"/>
      </w:pPr>
      <w:r w:rsidRPr="009947D9">
        <w:separator/>
      </w:r>
    </w:p>
  </w:footnote>
  <w:footnote w:type="continuationSeparator" w:id="0">
    <w:p w:rsidR="000B4048" w:rsidRPr="009947D9" w:rsidRDefault="000B4048" w:rsidP="00525E77">
      <w:pPr>
        <w:spacing w:before="0" w:line="240" w:lineRule="auto"/>
      </w:pPr>
      <w:r w:rsidRPr="009947D9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552" w:rsidRPr="009947D9" w:rsidRDefault="0097249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46954" o:spid="_x0000_s2056" type="#_x0000_t75" style="position:absolute;margin-left:0;margin-top:0;width:612pt;height:11in;z-index:-251623424;mso-position-horizontal:center;mso-position-horizontal-relative:margin;mso-position-vertical:center;mso-position-vertical-relative:margin" o:allowincell="f">
          <v:imagedata r:id="rId1" o:title="387-019 Faith Counseling Note Sheets Page Design"/>
          <w10:wrap anchorx="margin" anchory="margin"/>
        </v:shape>
      </w:pict>
    </w:r>
    <w:r>
      <w:rPr>
        <w:noProof/>
      </w:rPr>
      <w:pict>
        <v:shape id="WordPictureWatermark19057610" o:spid="_x0000_s2054" type="#_x0000_t75" style="position:absolute;margin-left:0;margin-top:0;width:612pt;height:11in;z-index:-251625472;mso-position-horizontal:center;mso-position-horizontal-relative:margin;mso-position-vertical:center;mso-position-vertical-relative:margin" o:allowincell="f">
          <v:imagedata r:id="rId2" o:title="page 1"/>
          <w10:wrap anchorx="margin" anchory="margin"/>
        </v:shape>
      </w:pict>
    </w:r>
    <w:r>
      <w:rPr>
        <w:noProof/>
      </w:rPr>
      <w:pict>
        <v:shape id="WordPictureWatermark360578094" o:spid="_x0000_s2053" type="#_x0000_t75" style="position:absolute;margin-left:0;margin-top:0;width:618.1pt;height:799.9pt;z-index:-251627520;mso-position-horizontal:center;mso-position-horizontal-relative:margin;mso-position-vertical:center;mso-position-vertical-relative:margin" o:allowincell="f">
          <v:imagedata r:id="rId3" o:title="387-019 Faith Counseling Note Sheets Page Design_v11"/>
          <w10:wrap anchorx="margin" anchory="margin"/>
        </v:shape>
      </w:pict>
    </w:r>
    <w:r>
      <w:rPr>
        <w:noProof/>
      </w:rPr>
      <w:pict>
        <v:shape id="WordPictureWatermark351432907" o:spid="_x0000_s2052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4" o:title="387-019 Faith Counseling Note Sheets Page Design_v1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552" w:rsidRPr="009947D9" w:rsidRDefault="0097249A" w:rsidP="005E29D2">
    <w:pPr>
      <w:pStyle w:val="Header"/>
      <w:spacing w:after="100" w:afterAutospacing="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46955" o:spid="_x0000_s2057" type="#_x0000_t75" style="position:absolute;margin-left:-178.5pt;margin-top:-105pt;width:612pt;height:11in;z-index:-251622400;mso-position-horizontal-relative:margin;mso-position-vertical-relative:margin" o:allowincell="f">
          <v:imagedata r:id="rId1" o:title="387-019 Faith Counseling Note Sheets Page Desig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552" w:rsidRPr="009947D9" w:rsidRDefault="0097249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46953" o:spid="_x0000_s2055" type="#_x0000_t75" style="position:absolute;margin-left:-179.6pt;margin-top:-105pt;width:612pt;height:11in;z-index:-251624448;mso-position-horizontal-relative:margin;mso-position-vertical-relative:margin" o:allowincell="f">
          <v:imagedata r:id="rId1" o:title="387-019 Faith Counseling Note Sheets Page Design"/>
          <w10:wrap anchorx="margin" anchory="margin"/>
        </v:shape>
      </w:pic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-77470</wp:posOffset>
              </wp:positionH>
              <wp:positionV relativeFrom="paragraph">
                <wp:posOffset>766445</wp:posOffset>
              </wp:positionV>
              <wp:extent cx="7781290" cy="1209040"/>
              <wp:effectExtent l="0" t="4445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1209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552" w:rsidRPr="00C43A71" w:rsidRDefault="0097249A" w:rsidP="00C037B6">
                          <w:pPr>
                            <w:pStyle w:val="BibleVerseParagraph"/>
                            <w:spacing w:after="240"/>
                            <w:ind w:left="0"/>
                            <w:rPr>
                              <w:rFonts w:ascii="Optima" w:hAnsi="Optim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Optima" w:hAnsi="Optima"/>
                              <w:i w:val="0"/>
                              <w:sz w:val="32"/>
                              <w:szCs w:val="32"/>
                            </w:rPr>
                            <w:t>Ways a Husband May Express Love to His Wife</w:t>
                          </w:r>
                        </w:p>
                        <w:p w:rsidR="000A5552" w:rsidRPr="009947D9" w:rsidRDefault="000A5552" w:rsidP="00C037B6">
                          <w:pPr>
                            <w:pStyle w:val="HeaderTitle"/>
                            <w:spacing w:after="24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6.1pt;margin-top:60.35pt;width:612.7pt;height:95.2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OZuA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" filled="f" stroked="f">
              <v:textbox style="mso-fit-shape-to-text:t">
                <w:txbxContent>
                  <w:p w:rsidR="000A5552" w:rsidRPr="00C43A71" w:rsidRDefault="0097249A" w:rsidP="00C037B6">
                    <w:pPr>
                      <w:pStyle w:val="BibleVerseParagraph"/>
                      <w:spacing w:after="240"/>
                      <w:ind w:left="0"/>
                      <w:rPr>
                        <w:rFonts w:ascii="Optima" w:hAnsi="Optima"/>
                        <w:sz w:val="32"/>
                        <w:szCs w:val="32"/>
                      </w:rPr>
                    </w:pPr>
                    <w:r>
                      <w:rPr>
                        <w:rFonts w:ascii="Optima" w:hAnsi="Optima"/>
                        <w:i w:val="0"/>
                        <w:sz w:val="32"/>
                        <w:szCs w:val="32"/>
                      </w:rPr>
                      <w:t>Ways a Husband May Express Love to His Wife</w:t>
                    </w:r>
                  </w:p>
                  <w:p w:rsidR="000A5552" w:rsidRPr="009947D9" w:rsidRDefault="000A5552" w:rsidP="00C037B6">
                    <w:pPr>
                      <w:pStyle w:val="HeaderTitle"/>
                      <w:spacing w:after="240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D"/>
    <w:multiLevelType w:val="singleLevel"/>
    <w:tmpl w:val="6122A8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>
    <w:nsid w:val="FFFFFF7E"/>
    <w:multiLevelType w:val="singleLevel"/>
    <w:tmpl w:val="37B0BDB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>
    <w:nsid w:val="FFFFFF7F"/>
    <w:multiLevelType w:val="singleLevel"/>
    <w:tmpl w:val="4122077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FFFFFF80"/>
    <w:multiLevelType w:val="singleLevel"/>
    <w:tmpl w:val="C0FE542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3EC21C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1E180A2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8674A4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02C6A1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9698B7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57A4111"/>
    <w:multiLevelType w:val="multilevel"/>
    <w:tmpl w:val="4D121718"/>
    <w:name w:val="Test List222"/>
    <w:numStyleLink w:val="ListStyleLettersBold"/>
  </w:abstractNum>
  <w:abstractNum w:abstractNumId="10">
    <w:nsid w:val="08AE3892"/>
    <w:multiLevelType w:val="multilevel"/>
    <w:tmpl w:val="683C4C10"/>
    <w:styleLink w:val="NumbersBulletedList"/>
    <w:lvl w:ilvl="0">
      <w:start w:val="1"/>
      <w:numFmt w:val="decimal"/>
      <w:pStyle w:val="SibebarBulletListBreakRegula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080"/>
        </w:tabs>
        <w:ind w:left="1080" w:hanging="21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440"/>
        </w:tabs>
        <w:ind w:left="1440" w:hanging="21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800"/>
        </w:tabs>
        <w:ind w:left="1800" w:hanging="21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160"/>
        </w:tabs>
        <w:ind w:left="2160" w:hanging="216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520"/>
        </w:tabs>
        <w:ind w:left="2520" w:hanging="21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80"/>
        </w:tabs>
        <w:ind w:left="2880" w:hanging="21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240"/>
        </w:tabs>
        <w:ind w:left="3240" w:hanging="216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216"/>
      </w:pPr>
      <w:rPr>
        <w:rFonts w:hint="default"/>
      </w:rPr>
    </w:lvl>
  </w:abstractNum>
  <w:abstractNum w:abstractNumId="11">
    <w:nsid w:val="0A370DD1"/>
    <w:multiLevelType w:val="multilevel"/>
    <w:tmpl w:val="984C10C6"/>
    <w:styleLink w:val="RomanNumeralListStyleBold"/>
    <w:lvl w:ilvl="0">
      <w:start w:val="1"/>
      <w:numFmt w:val="upperRoman"/>
      <w:lvlText w:val="%1."/>
      <w:lvlJc w:val="left"/>
      <w:pPr>
        <w:ind w:left="480" w:hanging="360"/>
      </w:pPr>
      <w:rPr>
        <w:rFonts w:ascii="Palatino Linotype" w:hAnsi="Palatino Linotype" w:hint="default"/>
        <w:b/>
        <w:i w:val="0"/>
        <w:sz w:val="22"/>
      </w:rPr>
    </w:lvl>
    <w:lvl w:ilvl="1">
      <w:start w:val="1"/>
      <w:numFmt w:val="upperLetter"/>
      <w:lvlText w:val="%2."/>
      <w:lvlJc w:val="left"/>
      <w:pPr>
        <w:ind w:left="480" w:hanging="360"/>
      </w:pPr>
      <w:rPr>
        <w:rFonts w:ascii="Palatino Linotype" w:hAnsi="Palatino Linotype" w:hint="default"/>
        <w:b/>
        <w:i w:val="0"/>
        <w:sz w:val="2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512" w:hanging="432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872" w:hanging="432"/>
      </w:pPr>
      <w:rPr>
        <w:rFonts w:hint="default"/>
      </w:rPr>
    </w:lvl>
    <w:lvl w:ilvl="5">
      <w:start w:val="1"/>
      <w:numFmt w:val="bullet"/>
      <w:lvlText w:val="n"/>
      <w:lvlJc w:val="left"/>
      <w:pPr>
        <w:ind w:left="2160" w:hanging="360"/>
      </w:pPr>
      <w:rPr>
        <w:rFonts w:ascii="ZapfDingbats" w:hAnsi="ZapfDingbats" w:hint="default"/>
        <w:b w:val="0"/>
        <w:i w:val="0"/>
        <w:color w:val="auto"/>
        <w:sz w:val="12"/>
      </w:rPr>
    </w:lvl>
    <w:lvl w:ilvl="6">
      <w:start w:val="1"/>
      <w:numFmt w:val="bullet"/>
      <w:lvlText w:val="­"/>
      <w:lvlJc w:val="left"/>
      <w:pPr>
        <w:ind w:left="2520" w:hanging="360"/>
      </w:pPr>
      <w:rPr>
        <w:rFonts w:ascii="Helvetica" w:hAnsi="Helvetica"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>
    <w:nsid w:val="124759B4"/>
    <w:multiLevelType w:val="multilevel"/>
    <w:tmpl w:val="F91E94A0"/>
    <w:styleLink w:val="RomanNumeralListArrows"/>
    <w:lvl w:ilvl="0">
      <w:start w:val="1"/>
      <w:numFmt w:val="upperRoman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18"/>
      </w:rPr>
    </w:lvl>
    <w:lvl w:ilvl="1">
      <w:start w:val="1"/>
      <w:numFmt w:val="upperLetter"/>
      <w:lvlText w:val="%2."/>
      <w:lvlJc w:val="left"/>
      <w:pPr>
        <w:ind w:left="936" w:hanging="576"/>
      </w:pPr>
      <w:rPr>
        <w:rFonts w:ascii="Palatino Linotype" w:hAnsi="Palatino Linotype" w:hint="default"/>
        <w:b/>
        <w:i w:val="0"/>
        <w:sz w:val="18"/>
      </w:rPr>
    </w:lvl>
    <w:lvl w:ilvl="2">
      <w:start w:val="1"/>
      <w:numFmt w:val="bullet"/>
      <w:lvlText w:val="â"/>
      <w:lvlJc w:val="left"/>
      <w:pPr>
        <w:ind w:left="1224" w:hanging="504"/>
      </w:pPr>
      <w:rPr>
        <w:rFonts w:ascii="ZapfDingbats" w:hAnsi="ZapfDingbats" w:hint="default"/>
        <w:color w:val="auto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Helvetica" w:hAnsi="Helvetica" w:hint="default"/>
        <w:color w:val="auto"/>
      </w:rPr>
    </w:lvl>
    <w:lvl w:ilvl="4">
      <w:start w:val="1"/>
      <w:numFmt w:val="none"/>
      <w:lvlText w:val=""/>
      <w:lvlJc w:val="left"/>
      <w:pPr>
        <w:ind w:left="1872" w:hanging="432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>
    <w:nsid w:val="233F7013"/>
    <w:multiLevelType w:val="hybridMultilevel"/>
    <w:tmpl w:val="0D469C80"/>
    <w:lvl w:ilvl="0" w:tplc="C12A1E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>
    <w:nsid w:val="29863822"/>
    <w:multiLevelType w:val="multilevel"/>
    <w:tmpl w:val="4D121718"/>
    <w:name w:val="Test List2"/>
    <w:numStyleLink w:val="ListStyleLettersBold"/>
  </w:abstractNum>
  <w:abstractNum w:abstractNumId="15">
    <w:nsid w:val="38CC37C1"/>
    <w:multiLevelType w:val="hybridMultilevel"/>
    <w:tmpl w:val="0D469C80"/>
    <w:lvl w:ilvl="0" w:tplc="C12A1E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40CB6C5D"/>
    <w:multiLevelType w:val="multilevel"/>
    <w:tmpl w:val="2A1CED1A"/>
    <w:name w:val="Test List"/>
    <w:lvl w:ilvl="0">
      <w:start w:val="1"/>
      <w:numFmt w:val="upperLetter"/>
      <w:lvlText w:val="%1."/>
      <w:lvlJc w:val="left"/>
      <w:pPr>
        <w:ind w:left="360" w:hanging="360"/>
      </w:pPr>
      <w:rPr>
        <w:rFonts w:ascii="Palatino Linotype" w:hAnsi="Palatino Linotype" w:hint="default"/>
        <w:b w:val="0"/>
        <w:i w:val="0"/>
        <w:sz w:val="18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ascii="Palatino Linotype" w:hAnsi="Palatino Linotype" w:hint="default"/>
        <w:b w:val="0"/>
        <w:i w:val="0"/>
        <w:sz w:val="18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Palatino Linotype" w:hAnsi="Palatino Linotype" w:hint="default"/>
        <w:b w:val="0"/>
        <w:i w:val="0"/>
        <w:sz w:val="18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ascii="Palatino Linotype" w:hAnsi="Palatino Linotype" w:hint="default"/>
        <w:b w:val="0"/>
        <w:i w:val="0"/>
        <w:sz w:val="18"/>
      </w:rPr>
    </w:lvl>
    <w:lvl w:ilvl="4">
      <w:start w:val="1"/>
      <w:numFmt w:val="none"/>
      <w:lvlText w:val=""/>
      <w:lvlJc w:val="left"/>
      <w:pPr>
        <w:ind w:left="1944" w:hanging="504"/>
      </w:pPr>
      <w:rPr>
        <w:rFonts w:hint="default"/>
      </w:rPr>
    </w:lvl>
    <w:lvl w:ilvl="5">
      <w:start w:val="1"/>
      <w:numFmt w:val="none"/>
      <w:lvlText w:val=""/>
      <w:lvlJc w:val="left"/>
      <w:pPr>
        <w:ind w:left="2304" w:hanging="504"/>
      </w:pPr>
      <w:rPr>
        <w:rFonts w:hint="default"/>
      </w:rPr>
    </w:lvl>
    <w:lvl w:ilvl="6">
      <w:start w:val="1"/>
      <w:numFmt w:val="none"/>
      <w:lvlText w:val="%7"/>
      <w:lvlJc w:val="left"/>
      <w:pPr>
        <w:ind w:left="2592" w:hanging="432"/>
      </w:pPr>
      <w:rPr>
        <w:rFonts w:hint="default"/>
      </w:rPr>
    </w:lvl>
    <w:lvl w:ilvl="7">
      <w:start w:val="1"/>
      <w:numFmt w:val="none"/>
      <w:lvlText w:val=""/>
      <w:lvlJc w:val="left"/>
      <w:pPr>
        <w:ind w:left="3024" w:hanging="504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7">
    <w:nsid w:val="42185CEC"/>
    <w:multiLevelType w:val="hybridMultilevel"/>
    <w:tmpl w:val="0A26BD5A"/>
    <w:lvl w:ilvl="0" w:tplc="FC3E7AE0">
      <w:start w:val="3"/>
      <w:numFmt w:val="bullet"/>
      <w:lvlText w:val=""/>
      <w:lvlJc w:val="left"/>
      <w:pPr>
        <w:ind w:left="8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>
    <w:nsid w:val="44FD5126"/>
    <w:multiLevelType w:val="hybridMultilevel"/>
    <w:tmpl w:val="66880990"/>
    <w:lvl w:ilvl="0" w:tplc="C12A1E8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>
    <w:nsid w:val="48773A5A"/>
    <w:multiLevelType w:val="singleLevel"/>
    <w:tmpl w:val="587E3584"/>
    <w:lvl w:ilvl="0">
      <w:start w:val="1"/>
      <w:numFmt w:val="lowerLetter"/>
      <w:pStyle w:val="BulletListBreakRegular"/>
      <w:lvlText w:val="%1."/>
      <w:lvlJc w:val="left"/>
      <w:pPr>
        <w:ind w:left="480" w:hanging="360"/>
      </w:pPr>
      <w:rPr>
        <w:rFonts w:hint="default"/>
        <w:b w:val="0"/>
        <w:i w:val="0"/>
        <w:sz w:val="22"/>
      </w:rPr>
    </w:lvl>
  </w:abstractNum>
  <w:abstractNum w:abstractNumId="20">
    <w:nsid w:val="5BCC621F"/>
    <w:multiLevelType w:val="multilevel"/>
    <w:tmpl w:val="4D121718"/>
    <w:styleLink w:val="ListStyleLettersBold"/>
    <w:lvl w:ilvl="0">
      <w:start w:val="1"/>
      <w:numFmt w:val="upperLetter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20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ascii="Palatino Linotype" w:hAnsi="Palatino Linotype" w:hint="default"/>
        <w:b w:val="0"/>
        <w:i w:val="0"/>
        <w:sz w:val="18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Palatino Linotype" w:hAnsi="Palatino Linotype" w:hint="default"/>
        <w:b w:val="0"/>
        <w:i w:val="0"/>
        <w:sz w:val="18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ascii="Palatino Linotype" w:hAnsi="Palatino Linotype" w:hint="default"/>
        <w:b w:val="0"/>
        <w:i w:val="0"/>
        <w:sz w:val="18"/>
      </w:rPr>
    </w:lvl>
    <w:lvl w:ilvl="4">
      <w:start w:val="1"/>
      <w:numFmt w:val="bullet"/>
      <w:lvlText w:val="â"/>
      <w:lvlJc w:val="left"/>
      <w:pPr>
        <w:ind w:left="1944" w:hanging="504"/>
      </w:pPr>
      <w:rPr>
        <w:rFonts w:ascii="ZapfDingbats" w:hAnsi="ZapfDingbats" w:hint="default"/>
        <w:color w:val="auto"/>
      </w:rPr>
    </w:lvl>
    <w:lvl w:ilvl="5">
      <w:start w:val="1"/>
      <w:numFmt w:val="bullet"/>
      <w:lvlText w:val="­"/>
      <w:lvlJc w:val="left"/>
      <w:pPr>
        <w:ind w:left="2304" w:hanging="504"/>
      </w:pPr>
      <w:rPr>
        <w:rFonts w:ascii="Helvetica" w:hAnsi="Helvetica" w:hint="default"/>
        <w:color w:val="auto"/>
      </w:rPr>
    </w:lvl>
    <w:lvl w:ilvl="6">
      <w:start w:val="1"/>
      <w:numFmt w:val="none"/>
      <w:lvlText w:val="%7"/>
      <w:lvlJc w:val="left"/>
      <w:pPr>
        <w:ind w:left="2592" w:hanging="432"/>
      </w:pPr>
      <w:rPr>
        <w:rFonts w:hint="default"/>
      </w:rPr>
    </w:lvl>
    <w:lvl w:ilvl="7">
      <w:start w:val="1"/>
      <w:numFmt w:val="none"/>
      <w:lvlText w:val=""/>
      <w:lvlJc w:val="left"/>
      <w:pPr>
        <w:ind w:left="3024" w:hanging="504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21">
    <w:nsid w:val="5DAC6B21"/>
    <w:multiLevelType w:val="multilevel"/>
    <w:tmpl w:val="3C5A9552"/>
    <w:styleLink w:val="RomanNumeralListwithSquareBullets"/>
    <w:lvl w:ilvl="0">
      <w:start w:val="1"/>
      <w:numFmt w:val="upperRoman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18"/>
      </w:rPr>
    </w:lvl>
    <w:lvl w:ilvl="1">
      <w:start w:val="1"/>
      <w:numFmt w:val="upperLetter"/>
      <w:lvlText w:val="%2."/>
      <w:lvlJc w:val="left"/>
      <w:pPr>
        <w:ind w:left="936" w:hanging="576"/>
      </w:pPr>
      <w:rPr>
        <w:rFonts w:ascii="Palatino Linotype" w:hAnsi="Palatino Linotype" w:hint="default"/>
        <w:b/>
        <w:i w:val="0"/>
        <w:sz w:val="18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  <w:b w:val="0"/>
        <w:i w:val="0"/>
        <w:sz w:val="18"/>
      </w:rPr>
    </w:lvl>
    <w:lvl w:ilvl="3">
      <w:start w:val="1"/>
      <w:numFmt w:val="bullet"/>
      <w:lvlText w:val="n"/>
      <w:lvlJc w:val="left"/>
      <w:pPr>
        <w:ind w:left="1512" w:hanging="432"/>
      </w:pPr>
      <w:rPr>
        <w:rFonts w:ascii="ZapfDingbats" w:hAnsi="ZapfDingbats" w:hint="default"/>
        <w:b w:val="0"/>
        <w:i w:val="0"/>
        <w:color w:val="auto"/>
        <w:sz w:val="8"/>
      </w:rPr>
    </w:lvl>
    <w:lvl w:ilvl="4">
      <w:start w:val="1"/>
      <w:numFmt w:val="lowerLetter"/>
      <w:lvlText w:val="%5."/>
      <w:lvlJc w:val="left"/>
      <w:pPr>
        <w:ind w:left="1944" w:hanging="504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2376" w:hanging="576"/>
      </w:pPr>
      <w:rPr>
        <w:rFonts w:hint="default"/>
      </w:rPr>
    </w:lvl>
    <w:lvl w:ilvl="6">
      <w:start w:val="1"/>
      <w:numFmt w:val="lowerLetter"/>
      <w:lvlText w:val="(%7)"/>
      <w:lvlJc w:val="left"/>
      <w:pPr>
        <w:ind w:left="2664" w:hanging="504"/>
      </w:pPr>
      <w:rPr>
        <w:rFonts w:hint="default"/>
        <w:color w:val="auto"/>
      </w:rPr>
    </w:lvl>
    <w:lvl w:ilvl="7">
      <w:start w:val="1"/>
      <w:numFmt w:val="bullet"/>
      <w:lvlText w:val="â"/>
      <w:lvlJc w:val="left"/>
      <w:pPr>
        <w:ind w:left="2880" w:hanging="360"/>
      </w:pPr>
      <w:rPr>
        <w:rFonts w:ascii="ZapfDingbats" w:hAnsi="ZapfDingbats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22">
    <w:nsid w:val="618A2432"/>
    <w:multiLevelType w:val="multilevel"/>
    <w:tmpl w:val="683C4C10"/>
    <w:numStyleLink w:val="NumbersBulletedList"/>
  </w:abstractNum>
  <w:abstractNum w:abstractNumId="23">
    <w:nsid w:val="67A3319B"/>
    <w:multiLevelType w:val="hybridMultilevel"/>
    <w:tmpl w:val="0D469C80"/>
    <w:lvl w:ilvl="0" w:tplc="C12A1E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>
    <w:nsid w:val="67F91ACE"/>
    <w:multiLevelType w:val="multilevel"/>
    <w:tmpl w:val="C4ACA176"/>
    <w:name w:val="Test List22"/>
    <w:lvl w:ilvl="0">
      <w:start w:val="1"/>
      <w:numFmt w:val="upperLetter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18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ascii="Palatino Linotype" w:hAnsi="Palatino Linotype" w:hint="default"/>
        <w:b w:val="0"/>
        <w:i w:val="0"/>
        <w:sz w:val="18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Palatino Linotype" w:hAnsi="Palatino Linotype" w:hint="default"/>
        <w:b w:val="0"/>
        <w:i w:val="0"/>
        <w:sz w:val="18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ascii="Palatino Linotype" w:hAnsi="Palatino Linotype" w:hint="default"/>
        <w:b w:val="0"/>
        <w:i w:val="0"/>
        <w:sz w:val="18"/>
      </w:rPr>
    </w:lvl>
    <w:lvl w:ilvl="4">
      <w:start w:val="1"/>
      <w:numFmt w:val="none"/>
      <w:lvlText w:val=""/>
      <w:lvlJc w:val="left"/>
      <w:pPr>
        <w:ind w:left="1944" w:hanging="504"/>
      </w:pPr>
      <w:rPr>
        <w:rFonts w:hint="default"/>
      </w:rPr>
    </w:lvl>
    <w:lvl w:ilvl="5">
      <w:start w:val="1"/>
      <w:numFmt w:val="none"/>
      <w:lvlText w:val=""/>
      <w:lvlJc w:val="left"/>
      <w:pPr>
        <w:ind w:left="2304" w:hanging="504"/>
      </w:pPr>
      <w:rPr>
        <w:rFonts w:hint="default"/>
      </w:rPr>
    </w:lvl>
    <w:lvl w:ilvl="6">
      <w:start w:val="1"/>
      <w:numFmt w:val="none"/>
      <w:lvlText w:val="%7"/>
      <w:lvlJc w:val="left"/>
      <w:pPr>
        <w:ind w:left="2592" w:hanging="432"/>
      </w:pPr>
      <w:rPr>
        <w:rFonts w:hint="default"/>
      </w:rPr>
    </w:lvl>
    <w:lvl w:ilvl="7">
      <w:start w:val="1"/>
      <w:numFmt w:val="none"/>
      <w:lvlText w:val=""/>
      <w:lvlJc w:val="left"/>
      <w:pPr>
        <w:ind w:left="3024" w:hanging="504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25">
    <w:nsid w:val="7FD90BAC"/>
    <w:multiLevelType w:val="hybridMultilevel"/>
    <w:tmpl w:val="A8C299A2"/>
    <w:lvl w:ilvl="0" w:tplc="C12A1E8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20"/>
  </w:num>
  <w:num w:numId="11">
    <w:abstractNumId w:val="11"/>
  </w:num>
  <w:num w:numId="12">
    <w:abstractNumId w:val="12"/>
  </w:num>
  <w:num w:numId="13">
    <w:abstractNumId w:val="21"/>
  </w:num>
  <w:num w:numId="14">
    <w:abstractNumId w:val="10"/>
  </w:num>
  <w:num w:numId="15">
    <w:abstractNumId w:val="22"/>
  </w:num>
  <w:num w:numId="16">
    <w:abstractNumId w:val="19"/>
  </w:num>
  <w:num w:numId="17">
    <w:abstractNumId w:val="25"/>
  </w:num>
  <w:num w:numId="18">
    <w:abstractNumId w:val="17"/>
  </w:num>
  <w:num w:numId="19">
    <w:abstractNumId w:val="18"/>
  </w:num>
  <w:num w:numId="20">
    <w:abstractNumId w:val="13"/>
  </w:num>
  <w:num w:numId="21">
    <w:abstractNumId w:val="23"/>
  </w:num>
  <w:num w:numId="22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102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B4B"/>
    <w:rsid w:val="0000613C"/>
    <w:rsid w:val="0001283C"/>
    <w:rsid w:val="00020B6E"/>
    <w:rsid w:val="0006532B"/>
    <w:rsid w:val="00066278"/>
    <w:rsid w:val="00072EB6"/>
    <w:rsid w:val="00097FF7"/>
    <w:rsid w:val="000A3D09"/>
    <w:rsid w:val="000A3E6D"/>
    <w:rsid w:val="000A5552"/>
    <w:rsid w:val="000B0A96"/>
    <w:rsid w:val="000B4048"/>
    <w:rsid w:val="000B7A13"/>
    <w:rsid w:val="000C71DB"/>
    <w:rsid w:val="000E356B"/>
    <w:rsid w:val="000F5C49"/>
    <w:rsid w:val="00121714"/>
    <w:rsid w:val="0012289B"/>
    <w:rsid w:val="00125E49"/>
    <w:rsid w:val="00150F2B"/>
    <w:rsid w:val="00154B5B"/>
    <w:rsid w:val="001670F0"/>
    <w:rsid w:val="001919A4"/>
    <w:rsid w:val="001A3B0E"/>
    <w:rsid w:val="001B0CA6"/>
    <w:rsid w:val="001C19D2"/>
    <w:rsid w:val="001C1A1B"/>
    <w:rsid w:val="001C3DFD"/>
    <w:rsid w:val="001C53CF"/>
    <w:rsid w:val="001E3483"/>
    <w:rsid w:val="001E62BD"/>
    <w:rsid w:val="001F49E7"/>
    <w:rsid w:val="001F5BFE"/>
    <w:rsid w:val="001F7084"/>
    <w:rsid w:val="00200673"/>
    <w:rsid w:val="002358F2"/>
    <w:rsid w:val="0027081A"/>
    <w:rsid w:val="00273C7B"/>
    <w:rsid w:val="002823F9"/>
    <w:rsid w:val="002B34A3"/>
    <w:rsid w:val="002D5AE5"/>
    <w:rsid w:val="002E0839"/>
    <w:rsid w:val="002E4666"/>
    <w:rsid w:val="00311DF3"/>
    <w:rsid w:val="00314932"/>
    <w:rsid w:val="0031787A"/>
    <w:rsid w:val="00330504"/>
    <w:rsid w:val="00331FAB"/>
    <w:rsid w:val="00354076"/>
    <w:rsid w:val="0036085D"/>
    <w:rsid w:val="0036089B"/>
    <w:rsid w:val="0036735D"/>
    <w:rsid w:val="00385FFD"/>
    <w:rsid w:val="003935DA"/>
    <w:rsid w:val="0039395F"/>
    <w:rsid w:val="003939CF"/>
    <w:rsid w:val="003A16E1"/>
    <w:rsid w:val="003C2C7D"/>
    <w:rsid w:val="003C4E4E"/>
    <w:rsid w:val="003D69C6"/>
    <w:rsid w:val="003E3B4B"/>
    <w:rsid w:val="003E5E18"/>
    <w:rsid w:val="003F0E3E"/>
    <w:rsid w:val="004145C5"/>
    <w:rsid w:val="004203EF"/>
    <w:rsid w:val="00423A36"/>
    <w:rsid w:val="004247A2"/>
    <w:rsid w:val="00424B8F"/>
    <w:rsid w:val="00432BDB"/>
    <w:rsid w:val="00432E83"/>
    <w:rsid w:val="0045539B"/>
    <w:rsid w:val="00462288"/>
    <w:rsid w:val="0046595B"/>
    <w:rsid w:val="00483CB5"/>
    <w:rsid w:val="00486EE7"/>
    <w:rsid w:val="00492CC6"/>
    <w:rsid w:val="004B4C80"/>
    <w:rsid w:val="004C23CF"/>
    <w:rsid w:val="004C6EB1"/>
    <w:rsid w:val="004C747A"/>
    <w:rsid w:val="004D01B4"/>
    <w:rsid w:val="004D706D"/>
    <w:rsid w:val="00512702"/>
    <w:rsid w:val="005207EB"/>
    <w:rsid w:val="00525E77"/>
    <w:rsid w:val="00563A0A"/>
    <w:rsid w:val="005660FC"/>
    <w:rsid w:val="00570169"/>
    <w:rsid w:val="0057522C"/>
    <w:rsid w:val="00591848"/>
    <w:rsid w:val="005A4A0D"/>
    <w:rsid w:val="005C0C3C"/>
    <w:rsid w:val="005E01C8"/>
    <w:rsid w:val="005E0728"/>
    <w:rsid w:val="005E12EF"/>
    <w:rsid w:val="005E29D2"/>
    <w:rsid w:val="005E2B44"/>
    <w:rsid w:val="005F05C5"/>
    <w:rsid w:val="005F678C"/>
    <w:rsid w:val="00616BC8"/>
    <w:rsid w:val="0062636E"/>
    <w:rsid w:val="00626AF0"/>
    <w:rsid w:val="0063290E"/>
    <w:rsid w:val="006718BA"/>
    <w:rsid w:val="0068595D"/>
    <w:rsid w:val="00687356"/>
    <w:rsid w:val="006A64AC"/>
    <w:rsid w:val="006A6F9D"/>
    <w:rsid w:val="006E5686"/>
    <w:rsid w:val="006F094E"/>
    <w:rsid w:val="00705C91"/>
    <w:rsid w:val="00715130"/>
    <w:rsid w:val="00717A47"/>
    <w:rsid w:val="00736F34"/>
    <w:rsid w:val="007436DE"/>
    <w:rsid w:val="00776BAB"/>
    <w:rsid w:val="007857EA"/>
    <w:rsid w:val="0078658A"/>
    <w:rsid w:val="0079193D"/>
    <w:rsid w:val="007A1D30"/>
    <w:rsid w:val="007E7A13"/>
    <w:rsid w:val="007F1B3B"/>
    <w:rsid w:val="00857224"/>
    <w:rsid w:val="008614CD"/>
    <w:rsid w:val="00861DE3"/>
    <w:rsid w:val="00863720"/>
    <w:rsid w:val="00874DAA"/>
    <w:rsid w:val="00897E08"/>
    <w:rsid w:val="008A091C"/>
    <w:rsid w:val="008C6DB2"/>
    <w:rsid w:val="008D75C0"/>
    <w:rsid w:val="008E5683"/>
    <w:rsid w:val="008F5E7B"/>
    <w:rsid w:val="00903881"/>
    <w:rsid w:val="00907DBE"/>
    <w:rsid w:val="00926942"/>
    <w:rsid w:val="009349F3"/>
    <w:rsid w:val="00943540"/>
    <w:rsid w:val="009462AC"/>
    <w:rsid w:val="009507D6"/>
    <w:rsid w:val="00951E7C"/>
    <w:rsid w:val="009564FF"/>
    <w:rsid w:val="00957B35"/>
    <w:rsid w:val="009645EA"/>
    <w:rsid w:val="00971925"/>
    <w:rsid w:val="0097249A"/>
    <w:rsid w:val="00972A1B"/>
    <w:rsid w:val="00982288"/>
    <w:rsid w:val="00987815"/>
    <w:rsid w:val="009947D9"/>
    <w:rsid w:val="009B3151"/>
    <w:rsid w:val="009B33AF"/>
    <w:rsid w:val="009D25F9"/>
    <w:rsid w:val="009E50F0"/>
    <w:rsid w:val="009F2E6B"/>
    <w:rsid w:val="00A05524"/>
    <w:rsid w:val="00A15C84"/>
    <w:rsid w:val="00A216AB"/>
    <w:rsid w:val="00A244B6"/>
    <w:rsid w:val="00A42C5F"/>
    <w:rsid w:val="00A5369F"/>
    <w:rsid w:val="00A60CC0"/>
    <w:rsid w:val="00A71EDB"/>
    <w:rsid w:val="00A90BFD"/>
    <w:rsid w:val="00AA2B78"/>
    <w:rsid w:val="00AB4E39"/>
    <w:rsid w:val="00AB686C"/>
    <w:rsid w:val="00AF5E67"/>
    <w:rsid w:val="00B05D25"/>
    <w:rsid w:val="00B30530"/>
    <w:rsid w:val="00B3145F"/>
    <w:rsid w:val="00B35CE4"/>
    <w:rsid w:val="00B4211F"/>
    <w:rsid w:val="00B45EA2"/>
    <w:rsid w:val="00B505E7"/>
    <w:rsid w:val="00B64D99"/>
    <w:rsid w:val="00B73393"/>
    <w:rsid w:val="00BA058E"/>
    <w:rsid w:val="00BB5CB2"/>
    <w:rsid w:val="00BC14CD"/>
    <w:rsid w:val="00BC40EE"/>
    <w:rsid w:val="00BC6AAB"/>
    <w:rsid w:val="00BD5A48"/>
    <w:rsid w:val="00BE1F01"/>
    <w:rsid w:val="00BE535F"/>
    <w:rsid w:val="00BE6886"/>
    <w:rsid w:val="00BF0985"/>
    <w:rsid w:val="00BF2E8B"/>
    <w:rsid w:val="00C037B6"/>
    <w:rsid w:val="00C07DA2"/>
    <w:rsid w:val="00C10376"/>
    <w:rsid w:val="00C333E0"/>
    <w:rsid w:val="00C336BB"/>
    <w:rsid w:val="00C378D7"/>
    <w:rsid w:val="00C43A71"/>
    <w:rsid w:val="00C43D91"/>
    <w:rsid w:val="00C43F2F"/>
    <w:rsid w:val="00C45AEC"/>
    <w:rsid w:val="00C46395"/>
    <w:rsid w:val="00C53297"/>
    <w:rsid w:val="00C6231F"/>
    <w:rsid w:val="00C62BAF"/>
    <w:rsid w:val="00C66336"/>
    <w:rsid w:val="00C666E5"/>
    <w:rsid w:val="00C71F8A"/>
    <w:rsid w:val="00C72B6C"/>
    <w:rsid w:val="00C7419A"/>
    <w:rsid w:val="00C76B42"/>
    <w:rsid w:val="00CB054B"/>
    <w:rsid w:val="00CB2B2A"/>
    <w:rsid w:val="00CB3184"/>
    <w:rsid w:val="00CB3A4E"/>
    <w:rsid w:val="00CB624F"/>
    <w:rsid w:val="00CD2605"/>
    <w:rsid w:val="00CD50D4"/>
    <w:rsid w:val="00CE2182"/>
    <w:rsid w:val="00CE61F7"/>
    <w:rsid w:val="00D0162E"/>
    <w:rsid w:val="00D035F0"/>
    <w:rsid w:val="00D1534D"/>
    <w:rsid w:val="00D35D57"/>
    <w:rsid w:val="00D62A64"/>
    <w:rsid w:val="00D638D2"/>
    <w:rsid w:val="00D9699B"/>
    <w:rsid w:val="00DA7308"/>
    <w:rsid w:val="00DF1D8A"/>
    <w:rsid w:val="00DF5A1D"/>
    <w:rsid w:val="00E060F0"/>
    <w:rsid w:val="00E10128"/>
    <w:rsid w:val="00E10E1E"/>
    <w:rsid w:val="00E113FA"/>
    <w:rsid w:val="00E259A3"/>
    <w:rsid w:val="00E33081"/>
    <w:rsid w:val="00E42019"/>
    <w:rsid w:val="00E45256"/>
    <w:rsid w:val="00E5484A"/>
    <w:rsid w:val="00E62EC3"/>
    <w:rsid w:val="00E65CE1"/>
    <w:rsid w:val="00E928B4"/>
    <w:rsid w:val="00ED2025"/>
    <w:rsid w:val="00EE49D3"/>
    <w:rsid w:val="00EE70F7"/>
    <w:rsid w:val="00F02DC7"/>
    <w:rsid w:val="00F04117"/>
    <w:rsid w:val="00F12DE9"/>
    <w:rsid w:val="00F269B7"/>
    <w:rsid w:val="00F40446"/>
    <w:rsid w:val="00F418EA"/>
    <w:rsid w:val="00F47321"/>
    <w:rsid w:val="00F57CC2"/>
    <w:rsid w:val="00F72836"/>
    <w:rsid w:val="00F87965"/>
    <w:rsid w:val="00FB5EFE"/>
    <w:rsid w:val="00FE2EFF"/>
    <w:rsid w:val="00FE49B9"/>
    <w:rsid w:val="00FE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4C7FC5C4-E39B-45BF-B7A0-E3050267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Paragraph SECOND"/>
    <w:rsid w:val="00E5484A"/>
    <w:pPr>
      <w:spacing w:before="360" w:after="0" w:line="300" w:lineRule="exact"/>
    </w:pPr>
    <w:rPr>
      <w:rFonts w:ascii="Palatino Linotype" w:hAnsi="Palatino Linotype"/>
      <w:spacing w:val="4"/>
      <w:kern w:val="12"/>
    </w:rPr>
  </w:style>
  <w:style w:type="paragraph" w:styleId="Heading1">
    <w:name w:val="heading 1"/>
    <w:basedOn w:val="BulletListBreakRegular"/>
    <w:next w:val="Normal"/>
    <w:link w:val="Heading1Char"/>
    <w:uiPriority w:val="9"/>
    <w:rsid w:val="00BC14CD"/>
    <w:pPr>
      <w:numPr>
        <w:numId w:val="0"/>
      </w:numPr>
      <w:outlineLvl w:val="0"/>
    </w:pPr>
  </w:style>
  <w:style w:type="paragraph" w:styleId="Heading2">
    <w:name w:val="heading 2"/>
    <w:basedOn w:val="Normal"/>
    <w:next w:val="Normal"/>
    <w:link w:val="Heading2Char"/>
    <w:uiPriority w:val="9"/>
    <w:rsid w:val="00354076"/>
    <w:pPr>
      <w:keepNext/>
      <w:keepLines/>
      <w:outlineLvl w:val="1"/>
    </w:pPr>
    <w:rPr>
      <w:rFonts w:eastAsiaTheme="majorEastAsia" w:cstheme="majorBidi"/>
      <w:b/>
      <w:bCs/>
      <w:color w:val="00415A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354076"/>
    <w:pPr>
      <w:keepNext/>
      <w:keepLines/>
      <w:outlineLvl w:val="2"/>
    </w:pPr>
    <w:rPr>
      <w:rFonts w:eastAsiaTheme="majorEastAsia" w:cstheme="majorBidi"/>
      <w:b/>
      <w:bCs/>
      <w:color w:val="EEB211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354076"/>
    <w:pPr>
      <w:keepNext/>
      <w:keepLines/>
      <w:outlineLvl w:val="3"/>
    </w:pPr>
    <w:rPr>
      <w:rFonts w:eastAsiaTheme="majorEastAsia" w:cstheme="majorBidi"/>
      <w:b/>
      <w:bCs/>
      <w:i/>
      <w:iCs/>
      <w:color w:val="00415A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7E08"/>
    <w:pPr>
      <w:keepNext/>
      <w:keepLines/>
      <w:outlineLvl w:val="4"/>
    </w:pPr>
    <w:rPr>
      <w:rFonts w:eastAsiaTheme="majorEastAsia" w:cstheme="majorBidi"/>
      <w:i/>
      <w:color w:val="00415A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10E1E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76580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4CD"/>
    <w:rPr>
      <w:rFonts w:ascii="Palatino Linotype" w:hAnsi="Palatino Linotype"/>
      <w:spacing w:val="4"/>
      <w:kern w:val="12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54076"/>
    <w:rPr>
      <w:rFonts w:eastAsiaTheme="majorEastAsia" w:cstheme="majorBidi"/>
      <w:b/>
      <w:bCs/>
      <w:color w:val="00415A" w:themeColor="text1"/>
      <w:spacing w:val="4"/>
      <w:kern w:val="1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4076"/>
    <w:rPr>
      <w:rFonts w:eastAsiaTheme="majorEastAsia" w:cstheme="majorBidi"/>
      <w:b/>
      <w:bCs/>
      <w:color w:val="EEB211" w:themeColor="text2"/>
      <w:spacing w:val="4"/>
      <w:kern w:val="1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4076"/>
    <w:rPr>
      <w:rFonts w:eastAsiaTheme="majorEastAsia" w:cstheme="majorBidi"/>
      <w:b/>
      <w:bCs/>
      <w:i/>
      <w:iCs/>
      <w:color w:val="00415A" w:themeColor="text1"/>
      <w:spacing w:val="4"/>
      <w:kern w:val="12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E1E"/>
    <w:rPr>
      <w:rFonts w:ascii="Lucida Sans" w:eastAsiaTheme="majorEastAsia" w:hAnsi="Lucida Sans" w:cstheme="majorBidi"/>
      <w:i/>
      <w:color w:val="00415A" w:themeColor="text1"/>
      <w:spacing w:val="4"/>
      <w:kern w:val="12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E1E"/>
    <w:rPr>
      <w:rFonts w:asciiTheme="majorHAnsi" w:eastAsiaTheme="majorEastAsia" w:hAnsiTheme="majorHAnsi" w:cstheme="majorBidi"/>
      <w:i/>
      <w:iCs/>
      <w:color w:val="765808" w:themeColor="accent1" w:themeShade="7F"/>
      <w:spacing w:val="4"/>
      <w:kern w:val="12"/>
      <w:sz w:val="18"/>
    </w:rPr>
  </w:style>
  <w:style w:type="paragraph" w:customStyle="1" w:styleId="HeaderTitle">
    <w:name w:val="Header Title"/>
    <w:basedOn w:val="Normal"/>
    <w:rsid w:val="003D69C6"/>
    <w:pPr>
      <w:spacing w:line="500" w:lineRule="exact"/>
      <w:jc w:val="center"/>
    </w:pPr>
    <w:rPr>
      <w:rFonts w:ascii="Optima" w:hAnsi="Optima"/>
      <w:sz w:val="32"/>
      <w:szCs w:val="32"/>
    </w:rPr>
  </w:style>
  <w:style w:type="paragraph" w:customStyle="1" w:styleId="BodySubheadFIRST">
    <w:name w:val="Body Subhead FIRST"/>
    <w:basedOn w:val="Normal"/>
    <w:rsid w:val="00E5484A"/>
    <w:pPr>
      <w:spacing w:before="1560"/>
    </w:pPr>
    <w:rPr>
      <w:b/>
      <w:sz w:val="2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E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E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25E7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5E77"/>
    <w:rPr>
      <w:rFonts w:ascii="Lucida Sans" w:hAnsi="Lucida Sans"/>
      <w:spacing w:val="4"/>
      <w:kern w:val="12"/>
      <w:sz w:val="18"/>
    </w:rPr>
  </w:style>
  <w:style w:type="paragraph" w:styleId="Footer">
    <w:name w:val="footer"/>
    <w:basedOn w:val="Normal"/>
    <w:link w:val="FooterChar"/>
    <w:uiPriority w:val="99"/>
    <w:unhideWhenUsed/>
    <w:rsid w:val="0045539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39B"/>
    <w:rPr>
      <w:rFonts w:ascii="Palatino Linotype" w:hAnsi="Palatino Linotype"/>
      <w:spacing w:val="4"/>
      <w:kern w:val="12"/>
      <w:sz w:val="20"/>
    </w:rPr>
  </w:style>
  <w:style w:type="character" w:styleId="SubtleEmphasis">
    <w:name w:val="Subtle Emphasis"/>
    <w:basedOn w:val="DefaultParagraphFont"/>
    <w:uiPriority w:val="19"/>
    <w:semiHidden/>
    <w:qFormat/>
    <w:rsid w:val="00331FAB"/>
    <w:rPr>
      <w:i/>
      <w:iCs/>
      <w:color w:val="2DC4FF" w:themeColor="text1" w:themeTint="7F"/>
    </w:rPr>
  </w:style>
  <w:style w:type="paragraph" w:styleId="BodyText">
    <w:name w:val="Body Text"/>
    <w:basedOn w:val="Normal"/>
    <w:link w:val="BodyTextChar"/>
    <w:uiPriority w:val="99"/>
    <w:semiHidden/>
    <w:unhideWhenUsed/>
    <w:rsid w:val="00AB4E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B4E39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AB4E39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Indent">
    <w:name w:val="Body Text Indent"/>
    <w:basedOn w:val="Normal"/>
    <w:link w:val="BodyTextIndentChar"/>
    <w:uiPriority w:val="99"/>
    <w:semiHidden/>
    <w:rsid w:val="00AB4E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AB4E39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rsid w:val="00AB4E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rsid w:val="00AB4E3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AB4E39"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ListBullet">
    <w:name w:val="List Bullet"/>
    <w:basedOn w:val="Normal"/>
    <w:uiPriority w:val="99"/>
    <w:semiHidden/>
    <w:rsid w:val="00AB4E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rsid w:val="00AB4E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rsid w:val="00AB4E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rsid w:val="00AB4E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rsid w:val="00AB4E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rsid w:val="00AB4E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AB4E39"/>
    <w:pPr>
      <w:spacing w:after="120"/>
      <w:ind w:left="720"/>
      <w:contextualSpacing/>
    </w:pPr>
  </w:style>
  <w:style w:type="paragraph" w:styleId="ListNumber">
    <w:name w:val="List Number"/>
    <w:basedOn w:val="Normal"/>
    <w:uiPriority w:val="99"/>
    <w:semiHidden/>
    <w:rsid w:val="00AB4E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rsid w:val="00AB4E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AB4E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AB4E39"/>
    <w:pPr>
      <w:numPr>
        <w:numId w:val="9"/>
      </w:numPr>
      <w:contextualSpacing/>
    </w:pPr>
  </w:style>
  <w:style w:type="paragraph" w:styleId="MacroText">
    <w:name w:val="macro"/>
    <w:link w:val="MacroTextChar"/>
    <w:uiPriority w:val="99"/>
    <w:semiHidden/>
    <w:rsid w:val="00AB4E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200" w:after="0" w:line="312" w:lineRule="auto"/>
    </w:pPr>
    <w:rPr>
      <w:rFonts w:ascii="Consolas" w:hAnsi="Consolas"/>
      <w:color w:val="00415A" w:themeColor="background1"/>
      <w:spacing w:val="4"/>
      <w:kern w:val="12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10E1E"/>
    <w:rPr>
      <w:rFonts w:ascii="Consolas" w:hAnsi="Consolas"/>
      <w:color w:val="00415A" w:themeColor="background1"/>
      <w:spacing w:val="4"/>
      <w:kern w:val="12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rsid w:val="00AB4E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10E1E"/>
    <w:rPr>
      <w:rFonts w:asciiTheme="majorHAnsi" w:eastAsiaTheme="majorEastAsia" w:hAnsiTheme="majorHAnsi" w:cstheme="majorBidi"/>
      <w:color w:val="00415A" w:themeColor="background1"/>
      <w:spacing w:val="4"/>
      <w:kern w:val="12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AB4E3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AB4E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AB4E39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character" w:styleId="PageNumber">
    <w:name w:val="page number"/>
    <w:basedOn w:val="DefaultParagraphFont"/>
    <w:uiPriority w:val="99"/>
    <w:semiHidden/>
    <w:rsid w:val="00AB4E39"/>
  </w:style>
  <w:style w:type="paragraph" w:styleId="TableofFigures">
    <w:name w:val="table of figures"/>
    <w:basedOn w:val="Normal"/>
    <w:next w:val="Normal"/>
    <w:uiPriority w:val="99"/>
    <w:semiHidden/>
    <w:rsid w:val="00AB4E39"/>
  </w:style>
  <w:style w:type="table" w:customStyle="1" w:styleId="Style1">
    <w:name w:val="Style1"/>
    <w:basedOn w:val="TableNormal"/>
    <w:uiPriority w:val="99"/>
    <w:qFormat/>
    <w:rsid w:val="003A16E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shd w:val="clear" w:color="auto" w:fill="EEB211" w:themeFill="text2"/>
      </w:tcPr>
    </w:tblStylePr>
  </w:style>
  <w:style w:type="table" w:customStyle="1" w:styleId="LightList-Accent11">
    <w:name w:val="Light List - Accent 11"/>
    <w:aliases w:val="HMC"/>
    <w:basedOn w:val="TableNormal"/>
    <w:uiPriority w:val="61"/>
    <w:rsid w:val="00B45EA2"/>
    <w:pPr>
      <w:spacing w:after="0" w:line="240" w:lineRule="auto"/>
    </w:pPr>
    <w:rPr>
      <w:color w:val="00415A" w:themeColor="text1"/>
    </w:rPr>
    <w:tblPr>
      <w:tblStyleRowBandSize w:val="1"/>
      <w:tblStyleColBandSize w:val="1"/>
      <w:tblInd w:w="0" w:type="dxa"/>
      <w:tblBorders>
        <w:top w:val="single" w:sz="8" w:space="0" w:color="EEB211" w:themeColor="accent1"/>
        <w:left w:val="single" w:sz="8" w:space="0" w:color="EEB211" w:themeColor="accent1"/>
        <w:bottom w:val="single" w:sz="8" w:space="0" w:color="EEB211" w:themeColor="accent1"/>
        <w:right w:val="single" w:sz="8" w:space="0" w:color="EEB211" w:themeColor="accent1"/>
        <w:insideH w:val="single" w:sz="8" w:space="0" w:color="EEB211" w:themeColor="accent1"/>
        <w:insideV w:val="single" w:sz="8" w:space="0" w:color="EEB211" w:themeColor="accent1"/>
      </w:tblBorders>
      <w:tblCellMar>
        <w:top w:w="72" w:type="dxa"/>
        <w:left w:w="216" w:type="dxa"/>
        <w:bottom w:w="72" w:type="dxa"/>
        <w:right w:w="216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line="240" w:lineRule="auto"/>
      </w:pPr>
      <w:rPr>
        <w:b/>
        <w:bCs/>
        <w:color w:val="00415A" w:themeColor="background1"/>
      </w:rPr>
      <w:tblPr/>
      <w:trPr>
        <w:tblHeader/>
      </w:trPr>
      <w:tcPr>
        <w:tcBorders>
          <w:top w:val="nil"/>
          <w:left w:val="nil"/>
          <w:bottom w:val="single" w:sz="8" w:space="0" w:color="EEB211" w:themeColor="accent1"/>
          <w:right w:val="nil"/>
          <w:insideH w:val="nil"/>
          <w:insideV w:val="nil"/>
          <w:tl2br w:val="nil"/>
          <w:tr2bl w:val="nil"/>
        </w:tcBorders>
        <w:tcMar>
          <w:top w:w="144" w:type="dxa"/>
          <w:left w:w="216" w:type="dxa"/>
          <w:bottom w:w="144" w:type="dxa"/>
          <w:right w:w="216" w:type="dxa"/>
        </w:tcMar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B211" w:themeColor="accent1"/>
          <w:left w:val="single" w:sz="8" w:space="0" w:color="EEB211" w:themeColor="accent1"/>
          <w:bottom w:val="single" w:sz="8" w:space="0" w:color="EEB211" w:themeColor="accent1"/>
          <w:right w:val="single" w:sz="8" w:space="0" w:color="EEB211" w:themeColor="accent1"/>
        </w:tcBorders>
        <w:shd w:val="clear" w:color="auto" w:fill="FBEFCF" w:themeFill="text2" w:themeFillTint="33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B211" w:themeColor="accent1"/>
          <w:left w:val="single" w:sz="8" w:space="0" w:color="EEB211" w:themeColor="accent1"/>
          <w:bottom w:val="single" w:sz="8" w:space="0" w:color="EEB211" w:themeColor="accent1"/>
          <w:right w:val="single" w:sz="8" w:space="0" w:color="EEB211" w:themeColor="accent1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single" w:sz="8" w:space="0" w:color="EEB211" w:themeColor="accent1"/>
          <w:left w:val="nil"/>
          <w:bottom w:val="single" w:sz="8" w:space="0" w:color="EEB211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Vert">
      <w:tblPr/>
      <w:tcPr>
        <w:tcBorders>
          <w:top w:val="single" w:sz="8" w:space="0" w:color="EEB211" w:themeColor="accent1"/>
          <w:left w:val="nil"/>
          <w:bottom w:val="single" w:sz="8" w:space="0" w:color="EEB211" w:themeColor="accent1"/>
          <w:right w:val="nil"/>
          <w:insideH w:val="nil"/>
          <w:insideV w:val="nil"/>
          <w:tl2br w:val="nil"/>
          <w:tr2bl w:val="nil"/>
        </w:tcBorders>
        <w:shd w:val="clear" w:color="auto" w:fill="FBEFCF" w:themeFill="text2" w:themeFillTint="33"/>
      </w:tcPr>
    </w:tblStylePr>
    <w:tblStylePr w:type="band1Horz">
      <w:tblPr/>
      <w:tcPr>
        <w:tcBorders>
          <w:top w:val="nil"/>
          <w:left w:val="single" w:sz="8" w:space="0" w:color="EEB211" w:themeColor="accent1"/>
          <w:bottom w:val="nil"/>
          <w:right w:val="single" w:sz="8" w:space="0" w:color="EEB211" w:themeColor="accent1"/>
          <w:insideH w:val="nil"/>
          <w:insideV w:val="single" w:sz="8" w:space="0" w:color="EEB211" w:themeColor="accent1"/>
          <w:tl2br w:val="nil"/>
          <w:tr2bl w:val="nil"/>
        </w:tcBorders>
        <w:shd w:val="clear" w:color="auto" w:fill="FBEFCF" w:themeFill="text2" w:themeFillTint="33"/>
      </w:tcPr>
    </w:tblStylePr>
    <w:tblStylePr w:type="band2Horz">
      <w:tblPr/>
      <w:tcPr>
        <w:tcBorders>
          <w:top w:val="nil"/>
          <w:left w:val="single" w:sz="8" w:space="0" w:color="EEB211" w:themeColor="accent1"/>
          <w:bottom w:val="nil"/>
          <w:right w:val="single" w:sz="8" w:space="0" w:color="EEB211" w:themeColor="accent1"/>
          <w:insideH w:val="nil"/>
          <w:insideV w:val="single" w:sz="8" w:space="0" w:color="EEB211" w:themeColor="accent1"/>
          <w:tl2br w:val="nil"/>
          <w:tr2bl w:val="nil"/>
        </w:tcBorders>
        <w:shd w:val="clear" w:color="auto" w:fill="auto"/>
      </w:tcPr>
    </w:tblStylePr>
    <w:tblStylePr w:type="seCell">
      <w:tblPr/>
      <w:tcPr>
        <w:tcBorders>
          <w:top w:val="single" w:sz="8" w:space="0" w:color="EEB211" w:themeColor="accent1"/>
          <w:left w:val="single" w:sz="8" w:space="0" w:color="EEB211" w:themeColor="accent1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tblPr/>
      <w:tcPr>
        <w:tcBorders>
          <w:top w:val="single" w:sz="8" w:space="0" w:color="EEB211" w:themeColor="accent1"/>
          <w:left w:val="nil"/>
          <w:bottom w:val="nil"/>
          <w:right w:val="single" w:sz="8" w:space="0" w:color="EEB211" w:themeColor="accent1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ghtList-Accent4">
    <w:name w:val="Light List Accent 4"/>
    <w:basedOn w:val="TableNormal"/>
    <w:uiPriority w:val="61"/>
    <w:rsid w:val="003A16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0415A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eGrid">
    <w:name w:val="Table Grid"/>
    <w:basedOn w:val="TableNormal"/>
    <w:uiPriority w:val="59"/>
    <w:rsid w:val="0079193D"/>
    <w:pPr>
      <w:spacing w:after="0" w:line="240" w:lineRule="auto"/>
    </w:pPr>
    <w:tblPr>
      <w:tblInd w:w="0" w:type="dxa"/>
      <w:tblBorders>
        <w:top w:val="single" w:sz="4" w:space="0" w:color="00415A" w:themeColor="text1"/>
        <w:left w:val="single" w:sz="4" w:space="0" w:color="00415A" w:themeColor="text1"/>
        <w:bottom w:val="single" w:sz="4" w:space="0" w:color="00415A" w:themeColor="text1"/>
        <w:right w:val="single" w:sz="4" w:space="0" w:color="00415A" w:themeColor="text1"/>
        <w:insideH w:val="single" w:sz="4" w:space="0" w:color="00415A" w:themeColor="text1"/>
        <w:insideV w:val="single" w:sz="4" w:space="0" w:color="00415A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3A16E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3A16E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List1">
    <w:name w:val="Light List1"/>
    <w:basedOn w:val="TableNormal"/>
    <w:uiPriority w:val="61"/>
    <w:rsid w:val="003A16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415A" w:themeColor="text1"/>
        <w:left w:val="single" w:sz="8" w:space="0" w:color="00415A" w:themeColor="text1"/>
        <w:bottom w:val="single" w:sz="8" w:space="0" w:color="00415A" w:themeColor="text1"/>
        <w:right w:val="single" w:sz="8" w:space="0" w:color="00415A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0415A" w:themeColor="background1"/>
      </w:rPr>
      <w:tblPr/>
      <w:tcPr>
        <w:shd w:val="clear" w:color="auto" w:fill="00415A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15A" w:themeColor="text1"/>
          <w:left w:val="single" w:sz="8" w:space="0" w:color="00415A" w:themeColor="text1"/>
          <w:bottom w:val="single" w:sz="8" w:space="0" w:color="00415A" w:themeColor="text1"/>
          <w:right w:val="single" w:sz="8" w:space="0" w:color="00415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15A" w:themeColor="text1"/>
          <w:left w:val="single" w:sz="8" w:space="0" w:color="00415A" w:themeColor="text1"/>
          <w:bottom w:val="single" w:sz="8" w:space="0" w:color="00415A" w:themeColor="text1"/>
          <w:right w:val="single" w:sz="8" w:space="0" w:color="00415A" w:themeColor="text1"/>
        </w:tcBorders>
      </w:tcPr>
    </w:tblStylePr>
    <w:tblStylePr w:type="band1Horz">
      <w:tblPr/>
      <w:tcPr>
        <w:tcBorders>
          <w:top w:val="single" w:sz="8" w:space="0" w:color="00415A" w:themeColor="text1"/>
          <w:left w:val="single" w:sz="8" w:space="0" w:color="00415A" w:themeColor="text1"/>
          <w:bottom w:val="single" w:sz="8" w:space="0" w:color="00415A" w:themeColor="text1"/>
          <w:right w:val="single" w:sz="8" w:space="0" w:color="00415A" w:themeColor="text1"/>
        </w:tcBorders>
      </w:tcPr>
    </w:tblStylePr>
  </w:style>
  <w:style w:type="paragraph" w:styleId="Caption">
    <w:name w:val="caption"/>
    <w:basedOn w:val="Normal"/>
    <w:next w:val="Normal"/>
    <w:uiPriority w:val="35"/>
    <w:semiHidden/>
    <w:qFormat/>
    <w:rsid w:val="00926942"/>
    <w:pPr>
      <w:spacing w:before="0" w:after="200" w:line="240" w:lineRule="auto"/>
    </w:pPr>
    <w:rPr>
      <w:b/>
      <w:bCs/>
      <w:color w:val="EEB211" w:themeColor="accent1"/>
      <w:szCs w:val="18"/>
    </w:rPr>
  </w:style>
  <w:style w:type="paragraph" w:customStyle="1" w:styleId="BodyParagraphItalic">
    <w:name w:val="Body Paragraph Italic"/>
    <w:basedOn w:val="Normal"/>
    <w:link w:val="BodyParagraphItalicChar"/>
    <w:rsid w:val="0078658A"/>
    <w:rPr>
      <w:i/>
    </w:rPr>
  </w:style>
  <w:style w:type="character" w:customStyle="1" w:styleId="BodyParagraphItalicChar">
    <w:name w:val="Body Paragraph Italic Char"/>
    <w:basedOn w:val="DefaultParagraphFont"/>
    <w:link w:val="BodyParagraphItalic"/>
    <w:rsid w:val="0078658A"/>
    <w:rPr>
      <w:rFonts w:ascii="Palatino Linotype" w:hAnsi="Palatino Linotype"/>
      <w:i/>
      <w:spacing w:val="4"/>
      <w:kern w:val="12"/>
      <w:sz w:val="20"/>
    </w:rPr>
  </w:style>
  <w:style w:type="paragraph" w:customStyle="1" w:styleId="BodyUnderline">
    <w:name w:val="Body Underline"/>
    <w:basedOn w:val="Normal"/>
    <w:link w:val="BodyUnderlineChar"/>
    <w:rsid w:val="000C71DB"/>
    <w:rPr>
      <w:color w:val="FFFFFF" w:themeColor="background2"/>
      <w:u w:val="single" w:color="000000"/>
    </w:rPr>
  </w:style>
  <w:style w:type="character" w:customStyle="1" w:styleId="BodyUnderlineChar">
    <w:name w:val="Body Underline Char"/>
    <w:basedOn w:val="DefaultParagraphFont"/>
    <w:link w:val="BodyUnderline"/>
    <w:rsid w:val="000C71DB"/>
    <w:rPr>
      <w:rFonts w:ascii="Palatino Linotype" w:hAnsi="Palatino Linotype"/>
      <w:color w:val="FFFFFF" w:themeColor="background2"/>
      <w:spacing w:val="4"/>
      <w:kern w:val="12"/>
      <w:sz w:val="20"/>
      <w:u w:val="single" w:color="000000"/>
    </w:rPr>
  </w:style>
  <w:style w:type="paragraph" w:customStyle="1" w:styleId="BibleVerseTitle">
    <w:name w:val="Bible Verse Title"/>
    <w:basedOn w:val="Normal"/>
    <w:link w:val="BibleVerseTitleChar"/>
    <w:rsid w:val="005F678C"/>
    <w:rPr>
      <w:rFonts w:cs="Palatino Linotype"/>
      <w:b/>
      <w:i/>
      <w:szCs w:val="20"/>
    </w:rPr>
  </w:style>
  <w:style w:type="character" w:customStyle="1" w:styleId="BibleVerseTitleChar">
    <w:name w:val="Bible Verse Title Char"/>
    <w:basedOn w:val="DefaultParagraphFont"/>
    <w:link w:val="BibleVerseTitle"/>
    <w:rsid w:val="005F678C"/>
    <w:rPr>
      <w:rFonts w:ascii="Palatino Linotype" w:hAnsi="Palatino Linotype" w:cs="Palatino Linotype"/>
      <w:b/>
      <w:i/>
      <w:spacing w:val="4"/>
      <w:kern w:val="12"/>
      <w:sz w:val="20"/>
      <w:szCs w:val="20"/>
    </w:rPr>
  </w:style>
  <w:style w:type="numbering" w:customStyle="1" w:styleId="RomanNumeralListStyleBold">
    <w:name w:val="Roman Numeral List Style Bold"/>
    <w:uiPriority w:val="99"/>
    <w:rsid w:val="00E5484A"/>
    <w:pPr>
      <w:numPr>
        <w:numId w:val="11"/>
      </w:numPr>
    </w:pPr>
  </w:style>
  <w:style w:type="paragraph" w:customStyle="1" w:styleId="ResourceInformation">
    <w:name w:val="Resource Information"/>
    <w:basedOn w:val="Normal"/>
    <w:link w:val="ResourceInformationChar"/>
    <w:rsid w:val="00687356"/>
  </w:style>
  <w:style w:type="paragraph" w:customStyle="1" w:styleId="BibleVerseWordofGod">
    <w:name w:val="Bible Verse Word of God"/>
    <w:basedOn w:val="Normal"/>
    <w:link w:val="BibleVerseWordofGodChar"/>
    <w:rsid w:val="00982288"/>
    <w:rPr>
      <w:i/>
      <w:caps/>
    </w:rPr>
  </w:style>
  <w:style w:type="character" w:customStyle="1" w:styleId="BibleVerseWordofGodChar">
    <w:name w:val="Bible Verse Word of God Char"/>
    <w:basedOn w:val="DefaultParagraphFont"/>
    <w:link w:val="BibleVerseWordofGod"/>
    <w:rsid w:val="00982288"/>
    <w:rPr>
      <w:rFonts w:ascii="Palatino Linotype" w:hAnsi="Palatino Linotype"/>
      <w:i/>
      <w:caps/>
      <w:spacing w:val="4"/>
      <w:kern w:val="12"/>
      <w:sz w:val="20"/>
    </w:rPr>
  </w:style>
  <w:style w:type="paragraph" w:customStyle="1" w:styleId="BodySubheadSECOND">
    <w:name w:val="Body Subhead SECOND"/>
    <w:basedOn w:val="BodySubheadFIRST"/>
    <w:rsid w:val="00EE70F7"/>
    <w:pPr>
      <w:spacing w:before="120"/>
    </w:pPr>
  </w:style>
  <w:style w:type="paragraph" w:customStyle="1" w:styleId="NormalParagraphFIRST">
    <w:name w:val="Normal Paragraph FIRST"/>
    <w:basedOn w:val="Normal"/>
    <w:link w:val="NormalParagraphFIRSTChar"/>
    <w:rsid w:val="00E45256"/>
    <w:pPr>
      <w:spacing w:before="1440"/>
    </w:pPr>
  </w:style>
  <w:style w:type="numbering" w:customStyle="1" w:styleId="ListStyleLettersBold">
    <w:name w:val="List Style Letters Bold"/>
    <w:uiPriority w:val="99"/>
    <w:rsid w:val="00C46395"/>
    <w:pPr>
      <w:numPr>
        <w:numId w:val="10"/>
      </w:numPr>
    </w:pPr>
  </w:style>
  <w:style w:type="paragraph" w:styleId="ListParagraph">
    <w:name w:val="List Paragraph"/>
    <w:basedOn w:val="Normal"/>
    <w:uiPriority w:val="99"/>
    <w:qFormat/>
    <w:rsid w:val="00A90BFD"/>
    <w:pPr>
      <w:ind w:left="720"/>
      <w:contextualSpacing/>
    </w:pPr>
  </w:style>
  <w:style w:type="character" w:customStyle="1" w:styleId="CitationAuthor">
    <w:name w:val="Citation Author"/>
    <w:basedOn w:val="DefaultParagraphFont"/>
    <w:uiPriority w:val="1"/>
    <w:rsid w:val="00B3145F"/>
    <w:rPr>
      <w:rFonts w:ascii="Palatino Linotype" w:hAnsi="Palatino Linotype"/>
      <w:sz w:val="20"/>
    </w:rPr>
  </w:style>
  <w:style w:type="paragraph" w:customStyle="1" w:styleId="BodyParagraphBold">
    <w:name w:val="Body Paragraph Bold"/>
    <w:basedOn w:val="NormalParagraphFIRST"/>
    <w:link w:val="BodyParagraphBoldChar"/>
    <w:rsid w:val="0078658A"/>
    <w:pPr>
      <w:spacing w:before="360"/>
    </w:pPr>
    <w:rPr>
      <w:b/>
    </w:rPr>
  </w:style>
  <w:style w:type="character" w:customStyle="1" w:styleId="NormalParagraphFIRSTChar">
    <w:name w:val="Normal Paragraph FIRST Char"/>
    <w:basedOn w:val="DefaultParagraphFont"/>
    <w:link w:val="NormalParagraphFIRST"/>
    <w:rsid w:val="00200673"/>
    <w:rPr>
      <w:rFonts w:ascii="Palatino Linotype" w:hAnsi="Palatino Linotype"/>
      <w:spacing w:val="4"/>
      <w:kern w:val="12"/>
      <w:sz w:val="20"/>
    </w:rPr>
  </w:style>
  <w:style w:type="character" w:customStyle="1" w:styleId="BodyParagraphBoldChar">
    <w:name w:val="Body Paragraph Bold Char"/>
    <w:basedOn w:val="NormalParagraphFIRSTChar"/>
    <w:link w:val="BodyParagraphBold"/>
    <w:rsid w:val="0078658A"/>
    <w:rPr>
      <w:rFonts w:ascii="Palatino Linotype" w:hAnsi="Palatino Linotype"/>
      <w:b/>
      <w:spacing w:val="4"/>
      <w:kern w:val="12"/>
      <w:sz w:val="20"/>
    </w:rPr>
  </w:style>
  <w:style w:type="paragraph" w:customStyle="1" w:styleId="BulletListBreakBold">
    <w:name w:val="Bullet List Break Bold"/>
    <w:link w:val="BulletListBreakBoldChar"/>
    <w:rsid w:val="0036089B"/>
    <w:pPr>
      <w:spacing w:before="360"/>
    </w:pPr>
    <w:rPr>
      <w:rFonts w:ascii="Palatino Linotype" w:hAnsi="Palatino Linotype"/>
      <w:b/>
      <w:spacing w:val="4"/>
      <w:kern w:val="12"/>
      <w:sz w:val="18"/>
    </w:rPr>
  </w:style>
  <w:style w:type="paragraph" w:customStyle="1" w:styleId="BibleVerseParagraph">
    <w:name w:val="Bible Verse Paragraph"/>
    <w:basedOn w:val="Normal"/>
    <w:rsid w:val="0039395F"/>
    <w:pPr>
      <w:ind w:left="760"/>
    </w:pPr>
    <w:rPr>
      <w:i/>
    </w:rPr>
  </w:style>
  <w:style w:type="character" w:customStyle="1" w:styleId="CitationSource">
    <w:name w:val="Citation Source"/>
    <w:basedOn w:val="CitationAuthor"/>
    <w:uiPriority w:val="1"/>
    <w:rsid w:val="00B3145F"/>
    <w:rPr>
      <w:rFonts w:ascii="Palatino Linotype" w:hAnsi="Palatino Linotype"/>
      <w:i/>
      <w:sz w:val="20"/>
    </w:rPr>
  </w:style>
  <w:style w:type="character" w:customStyle="1" w:styleId="FaithBulletBoldChar">
    <w:name w:val="Faith Bullet Bold Char"/>
    <w:basedOn w:val="DefaultParagraphFont"/>
    <w:rsid w:val="002823F9"/>
    <w:rPr>
      <w:rFonts w:ascii="Palatino Linotype" w:hAnsi="Palatino Linotype"/>
      <w:spacing w:val="4"/>
      <w:kern w:val="12"/>
      <w:sz w:val="18"/>
    </w:rPr>
  </w:style>
  <w:style w:type="character" w:customStyle="1" w:styleId="ResourceInformationChar">
    <w:name w:val="Resource Information Char"/>
    <w:basedOn w:val="DefaultParagraphFont"/>
    <w:link w:val="ResourceInformation"/>
    <w:rsid w:val="00B3145F"/>
    <w:rPr>
      <w:rFonts w:ascii="Palatino Linotype" w:hAnsi="Palatino Linotype"/>
      <w:spacing w:val="4"/>
      <w:kern w:val="12"/>
      <w:sz w:val="20"/>
    </w:rPr>
  </w:style>
  <w:style w:type="character" w:customStyle="1" w:styleId="Exponent">
    <w:name w:val="Exponent"/>
    <w:basedOn w:val="DefaultParagraphFont"/>
    <w:uiPriority w:val="1"/>
    <w:rsid w:val="003C2C7D"/>
    <w:rPr>
      <w:vertAlign w:val="superscript"/>
    </w:rPr>
  </w:style>
  <w:style w:type="character" w:customStyle="1" w:styleId="BulletListBreakBoldChar">
    <w:name w:val="Bullet List Break Bold Char"/>
    <w:basedOn w:val="DefaultParagraphFont"/>
    <w:link w:val="BulletListBreakBold"/>
    <w:rsid w:val="002823F9"/>
    <w:rPr>
      <w:rFonts w:ascii="Palatino Linotype" w:hAnsi="Palatino Linotype"/>
      <w:b/>
      <w:spacing w:val="4"/>
      <w:kern w:val="12"/>
      <w:sz w:val="18"/>
    </w:rPr>
  </w:style>
  <w:style w:type="paragraph" w:customStyle="1" w:styleId="BulletListBreakItalic">
    <w:name w:val="Bullet List Break Italic"/>
    <w:basedOn w:val="BulletListBreakBold"/>
    <w:rsid w:val="00861DE3"/>
    <w:rPr>
      <w:b w:val="0"/>
      <w:i/>
    </w:rPr>
  </w:style>
  <w:style w:type="paragraph" w:customStyle="1" w:styleId="NormalParagraphBold">
    <w:name w:val="Normal Paragraph Bold"/>
    <w:basedOn w:val="Normal"/>
    <w:rsid w:val="005E0728"/>
    <w:rPr>
      <w:b/>
    </w:rPr>
  </w:style>
  <w:style w:type="paragraph" w:customStyle="1" w:styleId="BulletListBreakRegular">
    <w:name w:val="Bullet List Break Regular"/>
    <w:basedOn w:val="Normal"/>
    <w:rsid w:val="00E5484A"/>
    <w:pPr>
      <w:numPr>
        <w:numId w:val="16"/>
      </w:numPr>
      <w:spacing w:before="240"/>
    </w:pPr>
  </w:style>
  <w:style w:type="numbering" w:customStyle="1" w:styleId="RomanNumeralListArrows">
    <w:name w:val="Roman Numeral List (Arrows)"/>
    <w:uiPriority w:val="99"/>
    <w:rsid w:val="0039395F"/>
    <w:pPr>
      <w:numPr>
        <w:numId w:val="12"/>
      </w:numPr>
    </w:pPr>
  </w:style>
  <w:style w:type="numbering" w:customStyle="1" w:styleId="RomanNumeralListwithSquareBullets">
    <w:name w:val="Roman Numeral List with Square Bullets"/>
    <w:uiPriority w:val="99"/>
    <w:rsid w:val="00154B5B"/>
    <w:pPr>
      <w:numPr>
        <w:numId w:val="13"/>
      </w:numPr>
    </w:pPr>
  </w:style>
  <w:style w:type="paragraph" w:styleId="Title">
    <w:name w:val="Title"/>
    <w:basedOn w:val="Normal"/>
    <w:link w:val="TitleChar"/>
    <w:uiPriority w:val="99"/>
    <w:qFormat/>
    <w:rsid w:val="003939CF"/>
    <w:pPr>
      <w:spacing w:before="0" w:line="240" w:lineRule="auto"/>
      <w:jc w:val="center"/>
    </w:pPr>
    <w:rPr>
      <w:rFonts w:ascii="Gentium" w:eastAsia="Times New Roman" w:hAnsi="Gentium" w:cs="Times New Roman"/>
      <w:b/>
      <w:bCs/>
      <w:i/>
      <w:iCs/>
      <w:spacing w:val="0"/>
      <w:kern w:val="0"/>
      <w:sz w:val="36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3939CF"/>
    <w:rPr>
      <w:rFonts w:ascii="Gentium" w:eastAsia="Times New Roman" w:hAnsi="Gentium" w:cs="Times New Roman"/>
      <w:b/>
      <w:bCs/>
      <w:i/>
      <w:iCs/>
      <w:sz w:val="36"/>
      <w:szCs w:val="24"/>
    </w:rPr>
  </w:style>
  <w:style w:type="paragraph" w:customStyle="1" w:styleId="Arabic">
    <w:name w:val="Arabic"/>
    <w:basedOn w:val="Header"/>
    <w:link w:val="ArabicChar"/>
    <w:uiPriority w:val="99"/>
    <w:qFormat/>
    <w:rsid w:val="007436DE"/>
    <w:pPr>
      <w:tabs>
        <w:tab w:val="clear" w:pos="4680"/>
        <w:tab w:val="clear" w:pos="9360"/>
        <w:tab w:val="left" w:pos="180"/>
      </w:tabs>
      <w:overflowPunct w:val="0"/>
      <w:autoSpaceDE w:val="0"/>
      <w:autoSpaceDN w:val="0"/>
      <w:adjustRightInd w:val="0"/>
      <w:spacing w:before="240"/>
      <w:ind w:left="806" w:hanging="360"/>
      <w:textAlignment w:val="baseline"/>
    </w:pPr>
    <w:rPr>
      <w:rFonts w:ascii="Arial" w:eastAsia="Times New Roman" w:hAnsi="Arial" w:cs="Times New Roman"/>
      <w:spacing w:val="0"/>
      <w:kern w:val="0"/>
      <w:sz w:val="24"/>
      <w:szCs w:val="20"/>
    </w:rPr>
  </w:style>
  <w:style w:type="character" w:customStyle="1" w:styleId="ArabicChar">
    <w:name w:val="Arabic Char"/>
    <w:basedOn w:val="DefaultParagraphFont"/>
    <w:link w:val="Arabic"/>
    <w:uiPriority w:val="99"/>
    <w:rsid w:val="007436DE"/>
    <w:rPr>
      <w:rFonts w:ascii="Arial" w:eastAsia="Times New Roman" w:hAnsi="Arial" w:cs="Times New Roman"/>
      <w:sz w:val="24"/>
      <w:szCs w:val="20"/>
    </w:rPr>
  </w:style>
  <w:style w:type="paragraph" w:customStyle="1" w:styleId="Caps">
    <w:name w:val="Caps"/>
    <w:basedOn w:val="Header"/>
    <w:uiPriority w:val="99"/>
    <w:rsid w:val="001C53CF"/>
    <w:pPr>
      <w:tabs>
        <w:tab w:val="clear" w:pos="4680"/>
        <w:tab w:val="clear" w:pos="9360"/>
      </w:tabs>
      <w:overflowPunct w:val="0"/>
      <w:autoSpaceDE w:val="0"/>
      <w:autoSpaceDN w:val="0"/>
      <w:adjustRightInd w:val="0"/>
      <w:spacing w:before="240"/>
      <w:ind w:left="360" w:hanging="360"/>
      <w:textAlignment w:val="baseline"/>
    </w:pPr>
    <w:rPr>
      <w:rFonts w:ascii="Arial" w:eastAsia="Times New Roman" w:hAnsi="Arial" w:cs="Times New Roman"/>
      <w:spacing w:val="0"/>
      <w:kern w:val="0"/>
      <w:sz w:val="24"/>
      <w:szCs w:val="20"/>
    </w:rPr>
  </w:style>
  <w:style w:type="paragraph" w:customStyle="1" w:styleId="Capssm">
    <w:name w:val="Caps sm"/>
    <w:basedOn w:val="Normal"/>
    <w:uiPriority w:val="99"/>
    <w:rsid w:val="001C53CF"/>
    <w:pPr>
      <w:spacing w:before="240" w:line="240" w:lineRule="auto"/>
      <w:ind w:left="1368" w:hanging="288"/>
    </w:pPr>
    <w:rPr>
      <w:rFonts w:ascii="Times New Roman" w:eastAsia="Times New Roman" w:hAnsi="Times New Roman" w:cs="Times New Roman"/>
      <w:spacing w:val="0"/>
      <w:kern w:val="0"/>
      <w:sz w:val="24"/>
      <w:szCs w:val="20"/>
    </w:rPr>
  </w:style>
  <w:style w:type="paragraph" w:customStyle="1" w:styleId="RomanII">
    <w:name w:val="Roman II"/>
    <w:basedOn w:val="Normal"/>
    <w:uiPriority w:val="99"/>
    <w:rsid w:val="001C53CF"/>
    <w:pPr>
      <w:overflowPunct w:val="0"/>
      <w:autoSpaceDE w:val="0"/>
      <w:autoSpaceDN w:val="0"/>
      <w:adjustRightInd w:val="0"/>
      <w:spacing w:before="480" w:line="240" w:lineRule="auto"/>
      <w:ind w:left="86"/>
      <w:textAlignment w:val="baseline"/>
    </w:pPr>
    <w:rPr>
      <w:rFonts w:ascii="Times New Roman" w:eastAsia="Times New Roman" w:hAnsi="Times New Roman" w:cs="Times New Roman"/>
      <w:b/>
      <w:bCs/>
      <w:spacing w:val="0"/>
      <w:kern w:val="0"/>
      <w:sz w:val="24"/>
      <w:szCs w:val="20"/>
    </w:rPr>
  </w:style>
  <w:style w:type="paragraph" w:customStyle="1" w:styleId="RomanIII">
    <w:name w:val="Roman III"/>
    <w:basedOn w:val="Normal"/>
    <w:uiPriority w:val="99"/>
    <w:rsid w:val="001C53CF"/>
    <w:pPr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" w:eastAsia="Times New Roman" w:hAnsi="Times New Roman" w:cs="Times New Roman"/>
      <w:spacing w:val="0"/>
      <w:kern w:val="0"/>
      <w:sz w:val="24"/>
      <w:szCs w:val="20"/>
    </w:rPr>
  </w:style>
  <w:style w:type="numbering" w:customStyle="1" w:styleId="NumbersBulletedList">
    <w:name w:val="Numbers Bulleted List"/>
    <w:uiPriority w:val="99"/>
    <w:rsid w:val="0039395F"/>
    <w:pPr>
      <w:numPr>
        <w:numId w:val="14"/>
      </w:numPr>
    </w:pPr>
  </w:style>
  <w:style w:type="paragraph" w:customStyle="1" w:styleId="ContactInfo">
    <w:name w:val="Contact Info"/>
    <w:basedOn w:val="Normal"/>
    <w:rsid w:val="00BE535F"/>
    <w:pPr>
      <w:spacing w:before="0" w:line="192" w:lineRule="exact"/>
      <w:jc w:val="right"/>
    </w:pPr>
    <w:rPr>
      <w:rFonts w:ascii="Optima" w:hAnsi="Optima"/>
      <w:i/>
      <w:sz w:val="16"/>
      <w:szCs w:val="16"/>
    </w:rPr>
  </w:style>
  <w:style w:type="paragraph" w:customStyle="1" w:styleId="TableColumnTitle">
    <w:name w:val="Table Column Title"/>
    <w:basedOn w:val="Normal"/>
    <w:rsid w:val="00705C91"/>
    <w:pPr>
      <w:spacing w:before="160" w:after="160"/>
      <w:jc w:val="center"/>
    </w:pPr>
    <w:rPr>
      <w:b/>
    </w:rPr>
  </w:style>
  <w:style w:type="paragraph" w:customStyle="1" w:styleId="TableEntry">
    <w:name w:val="Table Entry"/>
    <w:basedOn w:val="Normal"/>
    <w:link w:val="TableEntryChar"/>
    <w:rsid w:val="00FE6DC9"/>
    <w:pPr>
      <w:spacing w:before="160" w:after="160"/>
      <w:ind w:left="160"/>
    </w:pPr>
    <w:rPr>
      <w:szCs w:val="18"/>
    </w:rPr>
  </w:style>
  <w:style w:type="paragraph" w:customStyle="1" w:styleId="TableEntryBold">
    <w:name w:val="Table Entry Bold"/>
    <w:basedOn w:val="TableEntry"/>
    <w:link w:val="TableEntryBoldChar1"/>
    <w:rsid w:val="00A5369F"/>
    <w:rPr>
      <w:b/>
    </w:rPr>
  </w:style>
  <w:style w:type="character" w:customStyle="1" w:styleId="TableEntryChar">
    <w:name w:val="Table Entry Char"/>
    <w:basedOn w:val="DefaultParagraphFont"/>
    <w:link w:val="TableEntry"/>
    <w:rsid w:val="00FE6DC9"/>
    <w:rPr>
      <w:rFonts w:ascii="Palatino Linotype" w:hAnsi="Palatino Linotype"/>
      <w:spacing w:val="4"/>
      <w:kern w:val="12"/>
      <w:sz w:val="20"/>
      <w:szCs w:val="18"/>
    </w:rPr>
  </w:style>
  <w:style w:type="character" w:customStyle="1" w:styleId="TableEntryBoldChar">
    <w:name w:val="Table Entry Bold Char"/>
    <w:basedOn w:val="TableEntryChar"/>
    <w:rsid w:val="00A5369F"/>
    <w:rPr>
      <w:rFonts w:ascii="Palatino Linotype" w:hAnsi="Palatino Linotype"/>
      <w:spacing w:val="4"/>
      <w:kern w:val="12"/>
      <w:sz w:val="20"/>
      <w:szCs w:val="18"/>
    </w:rPr>
  </w:style>
  <w:style w:type="character" w:customStyle="1" w:styleId="TableEntryBoldChar1">
    <w:name w:val="Table Entry Bold Char1"/>
    <w:basedOn w:val="TableEntryChar"/>
    <w:link w:val="TableEntryBold"/>
    <w:rsid w:val="00A5369F"/>
    <w:rPr>
      <w:rFonts w:ascii="Palatino Linotype" w:hAnsi="Palatino Linotype"/>
      <w:b/>
      <w:spacing w:val="4"/>
      <w:kern w:val="12"/>
      <w:sz w:val="20"/>
      <w:szCs w:val="18"/>
    </w:rPr>
  </w:style>
  <w:style w:type="paragraph" w:customStyle="1" w:styleId="TableEntryBibleVerse">
    <w:name w:val="Table Entry Bible Verse"/>
    <w:basedOn w:val="BibleVerseTitle"/>
    <w:link w:val="TableEntryBibleVerseChar"/>
    <w:rsid w:val="00FE6DC9"/>
    <w:pPr>
      <w:spacing w:before="160" w:after="160"/>
      <w:ind w:left="160"/>
    </w:pPr>
    <w:rPr>
      <w:b w:val="0"/>
    </w:rPr>
  </w:style>
  <w:style w:type="paragraph" w:customStyle="1" w:styleId="TableEntryBibleVerseTitle">
    <w:name w:val="Table Entry Bible Verse Title"/>
    <w:basedOn w:val="TableEntryBibleVerse"/>
    <w:link w:val="TableEntryBibleVerseTitleChar"/>
    <w:rsid w:val="00A5369F"/>
    <w:rPr>
      <w:b/>
      <w:i w:val="0"/>
    </w:rPr>
  </w:style>
  <w:style w:type="paragraph" w:customStyle="1" w:styleId="TableEntryWordofGod">
    <w:name w:val="Table Entry Word of God"/>
    <w:basedOn w:val="TableEntry"/>
    <w:link w:val="TableEntryWordofGodChar"/>
    <w:rsid w:val="005F05C5"/>
    <w:rPr>
      <w:caps/>
    </w:rPr>
  </w:style>
  <w:style w:type="character" w:customStyle="1" w:styleId="TableEntryBibleVerseChar">
    <w:name w:val="Table Entry Bible Verse Char"/>
    <w:basedOn w:val="BibleVerseTitleChar"/>
    <w:link w:val="TableEntryBibleVerse"/>
    <w:rsid w:val="00FE6DC9"/>
    <w:rPr>
      <w:rFonts w:ascii="Palatino Linotype" w:hAnsi="Palatino Linotype" w:cs="Palatino Linotype"/>
      <w:b/>
      <w:i/>
      <w:spacing w:val="4"/>
      <w:kern w:val="12"/>
      <w:sz w:val="20"/>
      <w:szCs w:val="20"/>
    </w:rPr>
  </w:style>
  <w:style w:type="character" w:customStyle="1" w:styleId="TableEntryBibleVerseTitleChar">
    <w:name w:val="Table Entry Bible Verse Title Char"/>
    <w:basedOn w:val="TableEntryBibleVerseChar"/>
    <w:link w:val="TableEntryBibleVerseTitle"/>
    <w:rsid w:val="00A5369F"/>
    <w:rPr>
      <w:rFonts w:ascii="Palatino Linotype" w:hAnsi="Palatino Linotype" w:cs="Palatino Linotype"/>
      <w:b/>
      <w:i/>
      <w:spacing w:val="4"/>
      <w:kern w:val="12"/>
      <w:sz w:val="20"/>
      <w:szCs w:val="20"/>
    </w:rPr>
  </w:style>
  <w:style w:type="character" w:customStyle="1" w:styleId="TableEntryUnderline">
    <w:name w:val="Table Entry Underline"/>
    <w:basedOn w:val="BodyUnderlineChar"/>
    <w:uiPriority w:val="1"/>
    <w:rsid w:val="00FE6DC9"/>
    <w:rPr>
      <w:rFonts w:ascii="Palatino Linotype" w:hAnsi="Palatino Linotype"/>
      <w:color w:val="FFFFFF" w:themeColor="background2"/>
      <w:spacing w:val="4"/>
      <w:kern w:val="12"/>
      <w:sz w:val="20"/>
      <w:u w:val="single" w:color="000000"/>
    </w:rPr>
  </w:style>
  <w:style w:type="character" w:customStyle="1" w:styleId="TableEntryWordofGodChar">
    <w:name w:val="Table Entry Word of God Char"/>
    <w:basedOn w:val="TableEntryChar"/>
    <w:link w:val="TableEntryWordofGod"/>
    <w:rsid w:val="005F05C5"/>
    <w:rPr>
      <w:rFonts w:ascii="Palatino Linotype" w:hAnsi="Palatino Linotype"/>
      <w:caps/>
      <w:spacing w:val="4"/>
      <w:kern w:val="12"/>
      <w:sz w:val="20"/>
      <w:szCs w:val="18"/>
    </w:rPr>
  </w:style>
  <w:style w:type="paragraph" w:customStyle="1" w:styleId="BibleVerseParagraphSidebar">
    <w:name w:val="Bible Verse Paragraph Sidebar"/>
    <w:basedOn w:val="BibleVerseParagraph"/>
    <w:rsid w:val="00951E7C"/>
    <w:pPr>
      <w:ind w:left="300"/>
    </w:pPr>
  </w:style>
  <w:style w:type="paragraph" w:customStyle="1" w:styleId="SibebarBulletListBreakRegular">
    <w:name w:val="Sibebar Bullet List Break Regular"/>
    <w:basedOn w:val="BulletListBreakRegular"/>
    <w:rsid w:val="00E5484A"/>
    <w:pPr>
      <w:numPr>
        <w:numId w:val="15"/>
      </w:numPr>
      <w:ind w:left="120" w:firstLine="0"/>
    </w:pPr>
  </w:style>
  <w:style w:type="paragraph" w:customStyle="1" w:styleId="BodyCalloutBox">
    <w:name w:val="Body Callout Box"/>
    <w:basedOn w:val="Normal"/>
    <w:rsid w:val="00DA7308"/>
    <w:pPr>
      <w:framePr w:w="6800" w:h="200" w:wrap="around" w:vAnchor="text" w:hAnchor="text" w:y="1"/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hd w:val="clear" w:color="auto" w:fill="D9D9D9" w:themeFill="background2" w:themeFillShade="D9"/>
    </w:pPr>
  </w:style>
  <w:style w:type="paragraph" w:customStyle="1" w:styleId="BodyCallout">
    <w:name w:val="Body Callout"/>
    <w:basedOn w:val="BulletListBreakRegular"/>
    <w:rsid w:val="00DA7308"/>
    <w:pPr>
      <w:framePr w:w="6800" w:h="300" w:wrap="around" w:vAnchor="text" w:hAnchor="text" w:y="1"/>
      <w:numPr>
        <w:numId w:val="0"/>
      </w:numPr>
      <w:pBdr>
        <w:top w:val="single" w:sz="12" w:space="5" w:color="A6A6A6" w:themeColor="background2" w:themeShade="A6"/>
        <w:left w:val="single" w:sz="12" w:space="5" w:color="A6A6A6" w:themeColor="background2" w:themeShade="A6"/>
        <w:bottom w:val="single" w:sz="12" w:space="5" w:color="A6A6A6" w:themeColor="background2" w:themeShade="A6"/>
        <w:right w:val="single" w:sz="12" w:space="0" w:color="A6A6A6" w:themeColor="background2" w:themeShade="A6"/>
      </w:pBdr>
      <w:tabs>
        <w:tab w:val="num" w:pos="720"/>
      </w:tabs>
      <w:ind w:left="720" w:hanging="360"/>
    </w:pPr>
  </w:style>
  <w:style w:type="paragraph" w:customStyle="1" w:styleId="SidebarParagraphFIRST">
    <w:name w:val="Sidebar Paragraph FIRST"/>
    <w:basedOn w:val="Normal"/>
    <w:rsid w:val="00972A1B"/>
    <w:pPr>
      <w:spacing w:before="2280"/>
      <w:ind w:left="160"/>
    </w:pPr>
  </w:style>
  <w:style w:type="paragraph" w:customStyle="1" w:styleId="SidebarSubheadFIRST">
    <w:name w:val="Sidebar Subhead FIRST"/>
    <w:basedOn w:val="BodySubheadFIRST"/>
    <w:rsid w:val="00972A1B"/>
    <w:pPr>
      <w:spacing w:before="2280"/>
      <w:ind w:left="160"/>
    </w:pPr>
  </w:style>
  <w:style w:type="paragraph" w:customStyle="1" w:styleId="SidebarSubheadSECOND">
    <w:name w:val="Sidebar Subhead SECOND"/>
    <w:basedOn w:val="BodySubheadSECOND"/>
    <w:rsid w:val="009D25F9"/>
    <w:pPr>
      <w:ind w:left="160"/>
    </w:pPr>
  </w:style>
  <w:style w:type="paragraph" w:customStyle="1" w:styleId="SidebarParagraphSECOND">
    <w:name w:val="Sidebar Paragraph SECOND"/>
    <w:basedOn w:val="SidebarParagraphFIRST"/>
    <w:rsid w:val="00972A1B"/>
    <w:pPr>
      <w:spacing w:before="120"/>
    </w:pPr>
  </w:style>
  <w:style w:type="character" w:styleId="CommentReference">
    <w:name w:val="annotation reference"/>
    <w:uiPriority w:val="99"/>
    <w:semiHidden/>
    <w:unhideWhenUsed/>
    <w:rsid w:val="002D5A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AE5"/>
    <w:pPr>
      <w:overflowPunct w:val="0"/>
      <w:autoSpaceDE w:val="0"/>
      <w:autoSpaceDN w:val="0"/>
      <w:adjustRightInd w:val="0"/>
      <w:spacing w:before="0" w:line="240" w:lineRule="auto"/>
      <w:ind w:left="360" w:hanging="360"/>
      <w:textAlignment w:val="baseline"/>
    </w:pPr>
    <w:rPr>
      <w:rFonts w:ascii="Arial" w:eastAsia="Times New Roman" w:hAnsi="Arial" w:cs="Times New Roman"/>
      <w:spacing w:val="0"/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AE5"/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203EF"/>
    <w:rPr>
      <w:color w:val="00415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3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5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2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7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7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2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4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7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1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0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4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5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2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ther%20Smith\Desktop\BCTC%20Track%201\Rewritten%202011\BCTC%20Track%201%20Template.dotx" TargetMode="External"/></Relationships>
</file>

<file path=word/theme/theme1.xml><?xml version="1.0" encoding="utf-8"?>
<a:theme xmlns:a="http://schemas.openxmlformats.org/drawingml/2006/main" name="Office Theme">
  <a:themeElements>
    <a:clrScheme name="HMC">
      <a:dk1>
        <a:srgbClr val="00415A"/>
      </a:dk1>
      <a:lt1>
        <a:srgbClr val="00415A"/>
      </a:lt1>
      <a:dk2>
        <a:srgbClr val="EEB211"/>
      </a:dk2>
      <a:lt2>
        <a:srgbClr val="FFFFFF"/>
      </a:lt2>
      <a:accent1>
        <a:srgbClr val="EEB211"/>
      </a:accent1>
      <a:accent2>
        <a:srgbClr val="C0504D"/>
      </a:accent2>
      <a:accent3>
        <a:srgbClr val="9BBB59"/>
      </a:accent3>
      <a:accent4>
        <a:srgbClr val="8064A2"/>
      </a:accent4>
      <a:accent5>
        <a:srgbClr val="61A2B1"/>
      </a:accent5>
      <a:accent6>
        <a:srgbClr val="D98037"/>
      </a:accent6>
      <a:hlink>
        <a:srgbClr val="00415A"/>
      </a:hlink>
      <a:folHlink>
        <a:srgbClr val="00415A"/>
      </a:folHlink>
    </a:clrScheme>
    <a:fontScheme name="HMC">
      <a:majorFont>
        <a:latin typeface="georgia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1FC5A-BD6C-4D9A-A8DA-BDDAF5A4E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BCTC Track 1 Template</Template>
  <TotalTime>0</TotalTime>
  <Pages>5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Faith Ministries</Company>
  <LinksUpToDate>false</LinksUpToDate>
  <CharactersWithSpaces>8126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Smith</dc:creator>
  <cp:lastModifiedBy>Olson, Edris</cp:lastModifiedBy>
  <cp:revision>2</cp:revision>
  <cp:lastPrinted>2011-03-17T19:47:00Z</cp:lastPrinted>
  <dcterms:created xsi:type="dcterms:W3CDTF">2014-09-16T15:37:00Z</dcterms:created>
  <dcterms:modified xsi:type="dcterms:W3CDTF">2014-09-16T15:37:00Z</dcterms:modified>
</cp:coreProperties>
</file>